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8D6537" w14:textId="77777777" w:rsidR="0006510E" w:rsidRDefault="0006510E" w:rsidP="0006510E">
      <w:pPr>
        <w:tabs>
          <w:tab w:val="left" w:pos="567"/>
        </w:tabs>
        <w:jc w:val="center"/>
        <w:rPr>
          <w:rFonts w:ascii="Arial" w:hAnsi="Arial" w:cs="Arial"/>
          <w:b/>
          <w:sz w:val="26"/>
        </w:rPr>
      </w:pPr>
      <w:bookmarkStart w:id="0" w:name="_GoBack"/>
      <w:bookmarkEnd w:id="0"/>
      <w:r>
        <w:rPr>
          <w:rFonts w:ascii="Arial" w:hAnsi="Arial" w:cs="Arial"/>
          <w:b/>
          <w:sz w:val="26"/>
        </w:rPr>
        <w:t>WOKING BOROUGH COUNCIL</w:t>
      </w:r>
    </w:p>
    <w:p w14:paraId="2170CBF8" w14:textId="77777777" w:rsidR="0006510E" w:rsidRDefault="0006510E" w:rsidP="0006510E">
      <w:pPr>
        <w:tabs>
          <w:tab w:val="left" w:pos="567"/>
        </w:tabs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JOB PROFILE</w:t>
      </w:r>
    </w:p>
    <w:p w14:paraId="676A120C" w14:textId="77777777" w:rsidR="003F634D" w:rsidRPr="00810853" w:rsidRDefault="003F634D" w:rsidP="002562F1">
      <w:pPr>
        <w:pStyle w:val="BodyTextIndent2"/>
        <w:ind w:left="0"/>
        <w:jc w:val="center"/>
        <w:rPr>
          <w:rFonts w:cs="Arial"/>
          <w:sz w:val="22"/>
          <w:szCs w:val="22"/>
        </w:rPr>
      </w:pPr>
    </w:p>
    <w:p w14:paraId="1109C92B" w14:textId="1F69AF37" w:rsidR="00C41CF7" w:rsidRDefault="00C41CF7" w:rsidP="00920C93">
      <w:pPr>
        <w:pStyle w:val="BodyTextIndent2"/>
        <w:spacing w:line="480" w:lineRule="auto"/>
        <w:ind w:left="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JOB DESCRIPTION</w:t>
      </w:r>
    </w:p>
    <w:p w14:paraId="156B2533" w14:textId="7F688476" w:rsidR="00717C67" w:rsidRPr="00810853" w:rsidRDefault="004005AC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>Job T</w:t>
      </w:r>
      <w:r w:rsidR="008726B9" w:rsidRPr="00810853">
        <w:rPr>
          <w:rFonts w:cs="Arial"/>
          <w:sz w:val="22"/>
          <w:szCs w:val="22"/>
        </w:rPr>
        <w:t>itle</w:t>
      </w:r>
      <w:r w:rsidR="004A3D73" w:rsidRPr="00810853">
        <w:rPr>
          <w:rFonts w:cs="Arial"/>
          <w:sz w:val="22"/>
          <w:szCs w:val="22"/>
        </w:rPr>
        <w:t>:</w:t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4B04AF">
        <w:rPr>
          <w:rFonts w:cs="Arial"/>
          <w:sz w:val="22"/>
          <w:szCs w:val="22"/>
        </w:rPr>
        <w:t>Family Coordinator (Refugees)</w:t>
      </w:r>
      <w:r w:rsidR="004622D6" w:rsidRPr="00810853">
        <w:rPr>
          <w:rFonts w:cs="Arial"/>
          <w:sz w:val="22"/>
          <w:szCs w:val="22"/>
        </w:rPr>
        <w:tab/>
      </w:r>
      <w:r w:rsidR="004622D6" w:rsidRPr="00810853">
        <w:rPr>
          <w:rFonts w:cs="Arial"/>
          <w:sz w:val="22"/>
          <w:szCs w:val="22"/>
        </w:rPr>
        <w:tab/>
      </w:r>
      <w:r w:rsidR="004622D6" w:rsidRPr="00810853">
        <w:rPr>
          <w:rFonts w:cs="Arial"/>
          <w:sz w:val="22"/>
          <w:szCs w:val="22"/>
        </w:rPr>
        <w:tab/>
      </w:r>
    </w:p>
    <w:p w14:paraId="4E6F457B" w14:textId="4827B0DA" w:rsidR="00717C67" w:rsidRPr="00810853" w:rsidRDefault="003F634D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 xml:space="preserve">Pay </w:t>
      </w:r>
      <w:r w:rsidR="004005AC" w:rsidRPr="00810853">
        <w:rPr>
          <w:rFonts w:cs="Arial"/>
          <w:sz w:val="22"/>
          <w:szCs w:val="22"/>
        </w:rPr>
        <w:t>Grade:</w:t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1030F9">
        <w:rPr>
          <w:rFonts w:cs="Arial"/>
          <w:sz w:val="22"/>
          <w:szCs w:val="22"/>
        </w:rPr>
        <w:t xml:space="preserve">W3 </w:t>
      </w:r>
    </w:p>
    <w:p w14:paraId="3A0E1BBE" w14:textId="43D75AB4" w:rsidR="00655157" w:rsidRPr="00810853" w:rsidRDefault="00FA3B92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>Team:</w:t>
      </w:r>
      <w:r w:rsidRPr="00810853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4B04AF">
        <w:rPr>
          <w:rFonts w:cs="Arial"/>
          <w:sz w:val="22"/>
          <w:szCs w:val="22"/>
        </w:rPr>
        <w:t>Living Well</w:t>
      </w:r>
    </w:p>
    <w:p w14:paraId="16A7CE3E" w14:textId="54E6C772" w:rsidR="00655157" w:rsidRPr="00810853" w:rsidRDefault="00655157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>Function:</w:t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4B04AF">
        <w:rPr>
          <w:rFonts w:cs="Arial"/>
          <w:sz w:val="22"/>
          <w:szCs w:val="22"/>
        </w:rPr>
        <w:t>Family Support</w:t>
      </w:r>
    </w:p>
    <w:p w14:paraId="13D6165A" w14:textId="3C8910FC" w:rsidR="00717C67" w:rsidRPr="00810853" w:rsidRDefault="00FA3B92" w:rsidP="00D05F59">
      <w:pPr>
        <w:pStyle w:val="BodyTextIndent2"/>
        <w:spacing w:line="480" w:lineRule="auto"/>
        <w:ind w:left="0"/>
        <w:rPr>
          <w:rFonts w:cs="Arial"/>
          <w:spacing w:val="-2"/>
          <w:sz w:val="22"/>
          <w:szCs w:val="22"/>
        </w:rPr>
      </w:pPr>
      <w:r w:rsidRPr="00810853">
        <w:rPr>
          <w:rFonts w:cs="Arial"/>
          <w:sz w:val="22"/>
          <w:szCs w:val="22"/>
        </w:rPr>
        <w:t>Responsible to:</w:t>
      </w:r>
      <w:r w:rsidRPr="00810853">
        <w:rPr>
          <w:rFonts w:cs="Arial"/>
          <w:sz w:val="22"/>
          <w:szCs w:val="22"/>
        </w:rPr>
        <w:tab/>
      </w:r>
      <w:r w:rsidR="00706501" w:rsidRPr="00810853">
        <w:rPr>
          <w:rFonts w:cs="Arial"/>
          <w:spacing w:val="-2"/>
          <w:sz w:val="22"/>
          <w:szCs w:val="22"/>
        </w:rPr>
        <w:t xml:space="preserve"> </w:t>
      </w:r>
      <w:r w:rsidR="00453FC7" w:rsidRPr="00810853">
        <w:rPr>
          <w:rFonts w:cs="Arial"/>
          <w:spacing w:val="-2"/>
          <w:sz w:val="22"/>
          <w:szCs w:val="22"/>
        </w:rPr>
        <w:t xml:space="preserve">     </w:t>
      </w:r>
      <w:r w:rsidR="00D05F59">
        <w:rPr>
          <w:rFonts w:cs="Arial"/>
          <w:spacing w:val="-2"/>
          <w:sz w:val="22"/>
          <w:szCs w:val="22"/>
        </w:rPr>
        <w:tab/>
      </w:r>
      <w:r w:rsidR="001030F9">
        <w:rPr>
          <w:rFonts w:cs="Arial"/>
          <w:spacing w:val="-2"/>
          <w:sz w:val="22"/>
          <w:szCs w:val="22"/>
        </w:rPr>
        <w:t>Family Support Team Leader</w:t>
      </w:r>
    </w:p>
    <w:p w14:paraId="137785DF" w14:textId="79D4C7C6" w:rsidR="00717C67" w:rsidRPr="00810853" w:rsidRDefault="00FA3B92" w:rsidP="004464C9">
      <w:pPr>
        <w:pStyle w:val="BodyTextIndent2"/>
        <w:ind w:left="0"/>
        <w:jc w:val="both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>Job Purpose:</w:t>
      </w:r>
      <w:r w:rsidR="004622D6" w:rsidRPr="00810853">
        <w:rPr>
          <w:rFonts w:cs="Arial"/>
          <w:sz w:val="22"/>
          <w:szCs w:val="22"/>
        </w:rPr>
        <w:tab/>
      </w:r>
    </w:p>
    <w:p w14:paraId="4331FA07" w14:textId="38F24165" w:rsidR="004B04AF" w:rsidRPr="00663C23" w:rsidRDefault="004B04AF" w:rsidP="004464C9">
      <w:pPr>
        <w:jc w:val="both"/>
        <w:rPr>
          <w:rFonts w:ascii="Arial" w:hAnsi="Arial" w:cs="Arial"/>
          <w:sz w:val="22"/>
          <w:szCs w:val="22"/>
        </w:rPr>
      </w:pPr>
      <w:r w:rsidRPr="00663C23">
        <w:rPr>
          <w:rFonts w:ascii="Arial" w:hAnsi="Arial" w:cs="Arial"/>
          <w:sz w:val="22"/>
          <w:szCs w:val="22"/>
        </w:rPr>
        <w:t>To work as a Fa</w:t>
      </w:r>
      <w:r>
        <w:rPr>
          <w:rFonts w:ascii="Arial" w:hAnsi="Arial" w:cs="Arial"/>
          <w:sz w:val="22"/>
          <w:szCs w:val="22"/>
        </w:rPr>
        <w:t xml:space="preserve">mily Co-ordinator (Refugees) for the Woking Family Support Team, predominantly (but not exclusively) </w:t>
      </w:r>
      <w:r w:rsidRPr="00663C23">
        <w:rPr>
          <w:rFonts w:ascii="Arial" w:hAnsi="Arial" w:cs="Arial"/>
          <w:sz w:val="22"/>
          <w:szCs w:val="22"/>
        </w:rPr>
        <w:t xml:space="preserve">supporting </w:t>
      </w:r>
      <w:r w:rsidR="001030F9">
        <w:rPr>
          <w:rFonts w:ascii="Arial" w:hAnsi="Arial" w:cs="Arial"/>
          <w:sz w:val="22"/>
          <w:szCs w:val="22"/>
        </w:rPr>
        <w:t>refugee</w:t>
      </w:r>
      <w:r>
        <w:rPr>
          <w:rFonts w:ascii="Arial" w:hAnsi="Arial" w:cs="Arial"/>
          <w:sz w:val="22"/>
          <w:szCs w:val="22"/>
        </w:rPr>
        <w:t xml:space="preserve"> </w:t>
      </w:r>
      <w:r w:rsidRPr="00663C23">
        <w:rPr>
          <w:rFonts w:ascii="Arial" w:hAnsi="Arial" w:cs="Arial"/>
          <w:sz w:val="22"/>
          <w:szCs w:val="22"/>
        </w:rPr>
        <w:t xml:space="preserve">families </w:t>
      </w:r>
      <w:r w:rsidR="001030F9">
        <w:rPr>
          <w:rFonts w:ascii="Arial" w:hAnsi="Arial" w:cs="Arial"/>
          <w:sz w:val="22"/>
          <w:szCs w:val="22"/>
        </w:rPr>
        <w:t xml:space="preserve">resettling </w:t>
      </w:r>
      <w:r>
        <w:rPr>
          <w:rFonts w:ascii="Arial" w:hAnsi="Arial" w:cs="Arial"/>
          <w:sz w:val="22"/>
          <w:szCs w:val="22"/>
        </w:rPr>
        <w:t>in Woking under th</w:t>
      </w:r>
      <w:r w:rsidR="007D2C5A">
        <w:rPr>
          <w:rFonts w:ascii="Arial" w:hAnsi="Arial" w:cs="Arial"/>
          <w:sz w:val="22"/>
          <w:szCs w:val="22"/>
        </w:rPr>
        <w:t xml:space="preserve">e </w:t>
      </w:r>
      <w:r w:rsidR="001030F9">
        <w:rPr>
          <w:rFonts w:ascii="Arial" w:hAnsi="Arial" w:cs="Arial"/>
          <w:sz w:val="22"/>
          <w:szCs w:val="22"/>
        </w:rPr>
        <w:t>UK Government’s Resettlement Schemes</w:t>
      </w:r>
    </w:p>
    <w:p w14:paraId="6F51C92A" w14:textId="77777777" w:rsidR="004B04AF" w:rsidRPr="00663C23" w:rsidRDefault="004B04AF" w:rsidP="004464C9">
      <w:pPr>
        <w:jc w:val="both"/>
        <w:rPr>
          <w:rFonts w:ascii="Arial" w:hAnsi="Arial" w:cs="Arial"/>
          <w:sz w:val="22"/>
          <w:szCs w:val="22"/>
        </w:rPr>
      </w:pPr>
    </w:p>
    <w:p w14:paraId="2F9F3C4E" w14:textId="77777777" w:rsidR="004B04AF" w:rsidRDefault="004B04AF" w:rsidP="004464C9">
      <w:pPr>
        <w:ind w:right="-4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Pr="00663C23">
        <w:rPr>
          <w:rFonts w:ascii="Arial" w:hAnsi="Arial" w:cs="Arial"/>
          <w:sz w:val="22"/>
          <w:szCs w:val="22"/>
        </w:rPr>
        <w:t>amilies</w:t>
      </w:r>
      <w:r>
        <w:rPr>
          <w:rFonts w:ascii="Arial" w:hAnsi="Arial" w:cs="Arial"/>
          <w:sz w:val="22"/>
          <w:szCs w:val="22"/>
        </w:rPr>
        <w:t xml:space="preserve"> assisted by the Family Support Team</w:t>
      </w:r>
      <w:r w:rsidRPr="00663C23">
        <w:rPr>
          <w:rFonts w:ascii="Arial" w:hAnsi="Arial" w:cs="Arial"/>
          <w:sz w:val="22"/>
          <w:szCs w:val="22"/>
        </w:rPr>
        <w:t xml:space="preserve"> will meet </w:t>
      </w:r>
      <w:r>
        <w:rPr>
          <w:rFonts w:ascii="Arial" w:hAnsi="Arial" w:cs="Arial"/>
          <w:sz w:val="22"/>
          <w:szCs w:val="22"/>
        </w:rPr>
        <w:t xml:space="preserve">national </w:t>
      </w:r>
      <w:r w:rsidRPr="00663C23">
        <w:rPr>
          <w:rFonts w:ascii="Arial" w:hAnsi="Arial" w:cs="Arial"/>
          <w:sz w:val="22"/>
          <w:szCs w:val="22"/>
        </w:rPr>
        <w:t>cri</w:t>
      </w:r>
      <w:r>
        <w:rPr>
          <w:rFonts w:ascii="Arial" w:hAnsi="Arial" w:cs="Arial"/>
          <w:sz w:val="22"/>
          <w:szCs w:val="22"/>
        </w:rPr>
        <w:t>teria concerning safeguarding, education, finance, employment, crime and anti-social behaviour, domestic abuse, health, mental health and substance misuse.  The identified issues will be having a significant impact on the lives of the family and their community.</w:t>
      </w:r>
    </w:p>
    <w:p w14:paraId="0AD95355" w14:textId="77777777" w:rsidR="004B04AF" w:rsidRDefault="004B04AF" w:rsidP="004464C9">
      <w:pPr>
        <w:ind w:right="-46"/>
        <w:jc w:val="both"/>
        <w:rPr>
          <w:rFonts w:ascii="Arial" w:hAnsi="Arial" w:cs="Arial"/>
          <w:sz w:val="22"/>
          <w:szCs w:val="22"/>
        </w:rPr>
      </w:pPr>
    </w:p>
    <w:p w14:paraId="1D37B75D" w14:textId="0C125FA6" w:rsidR="004B04AF" w:rsidRDefault="004B04AF" w:rsidP="001030F9">
      <w:pPr>
        <w:ind w:right="-4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purpose</w:t>
      </w:r>
      <w:r w:rsidR="001030F9">
        <w:rPr>
          <w:rFonts w:ascii="Arial" w:hAnsi="Arial" w:cs="Arial"/>
          <w:sz w:val="22"/>
          <w:szCs w:val="22"/>
        </w:rPr>
        <w:t xml:space="preserve"> of the role</w:t>
      </w:r>
      <w:r>
        <w:rPr>
          <w:rFonts w:ascii="Arial" w:hAnsi="Arial" w:cs="Arial"/>
          <w:sz w:val="22"/>
          <w:szCs w:val="22"/>
        </w:rPr>
        <w:t xml:space="preserve"> is to co-ordinate the </w:t>
      </w:r>
      <w:r w:rsidRPr="00663C23">
        <w:rPr>
          <w:rFonts w:ascii="Arial" w:hAnsi="Arial" w:cs="Arial"/>
          <w:sz w:val="22"/>
          <w:szCs w:val="22"/>
        </w:rPr>
        <w:t>resources</w:t>
      </w:r>
      <w:r>
        <w:rPr>
          <w:rFonts w:ascii="Arial" w:hAnsi="Arial" w:cs="Arial"/>
          <w:sz w:val="22"/>
          <w:szCs w:val="22"/>
        </w:rPr>
        <w:t xml:space="preserve"> and expertise</w:t>
      </w:r>
      <w:r w:rsidRPr="00663C23">
        <w:rPr>
          <w:rFonts w:ascii="Arial" w:hAnsi="Arial" w:cs="Arial"/>
          <w:sz w:val="22"/>
          <w:szCs w:val="22"/>
        </w:rPr>
        <w:t xml:space="preserve"> of mult</w:t>
      </w:r>
      <w:r>
        <w:rPr>
          <w:rFonts w:ascii="Arial" w:hAnsi="Arial" w:cs="Arial"/>
          <w:sz w:val="22"/>
          <w:szCs w:val="22"/>
        </w:rPr>
        <w:t xml:space="preserve">i-agency partners in order to </w:t>
      </w:r>
      <w:r w:rsidR="001030F9">
        <w:rPr>
          <w:rFonts w:ascii="Arial" w:hAnsi="Arial" w:cs="Arial"/>
          <w:sz w:val="22"/>
          <w:szCs w:val="22"/>
        </w:rPr>
        <w:t>support families to integrate into the local community and strengthen family resilience.</w:t>
      </w:r>
    </w:p>
    <w:p w14:paraId="37EC20BF" w14:textId="77777777" w:rsidR="001030F9" w:rsidRPr="00663C23" w:rsidRDefault="001030F9" w:rsidP="001030F9">
      <w:pPr>
        <w:ind w:right="-46"/>
        <w:jc w:val="both"/>
        <w:rPr>
          <w:rFonts w:ascii="Arial" w:hAnsi="Arial" w:cs="Arial"/>
          <w:sz w:val="22"/>
          <w:szCs w:val="22"/>
        </w:rPr>
      </w:pPr>
    </w:p>
    <w:p w14:paraId="7D822AC5" w14:textId="5151273F" w:rsidR="004B04AF" w:rsidRDefault="004B04AF" w:rsidP="004464C9">
      <w:pPr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It is expected that all Family C</w:t>
      </w:r>
      <w:r w:rsidRPr="00663C23">
        <w:rPr>
          <w:rFonts w:ascii="Arial" w:hAnsi="Arial" w:cs="Arial"/>
          <w:iCs/>
          <w:sz w:val="22"/>
          <w:szCs w:val="22"/>
        </w:rPr>
        <w:t>o-ordinators w</w:t>
      </w:r>
      <w:r>
        <w:rPr>
          <w:rFonts w:ascii="Arial" w:hAnsi="Arial" w:cs="Arial"/>
          <w:iCs/>
          <w:sz w:val="22"/>
          <w:szCs w:val="22"/>
        </w:rPr>
        <w:t>ill participate in a full induction.</w:t>
      </w:r>
      <w:r w:rsidRPr="00663C23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 xml:space="preserve"> </w:t>
      </w:r>
    </w:p>
    <w:p w14:paraId="05AFCC6B" w14:textId="77777777" w:rsidR="004B04AF" w:rsidRDefault="004B04AF" w:rsidP="004464C9">
      <w:pPr>
        <w:jc w:val="both"/>
        <w:rPr>
          <w:rFonts w:ascii="Arial" w:hAnsi="Arial" w:cs="Arial"/>
          <w:iCs/>
          <w:sz w:val="22"/>
          <w:szCs w:val="22"/>
        </w:rPr>
      </w:pPr>
    </w:p>
    <w:p w14:paraId="4441DA4C" w14:textId="77777777" w:rsidR="004B04AF" w:rsidRDefault="004B04AF" w:rsidP="004464C9">
      <w:pPr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Co-ordinators will receive </w:t>
      </w:r>
      <w:r w:rsidRPr="00663C23">
        <w:rPr>
          <w:rFonts w:ascii="Arial" w:hAnsi="Arial" w:cs="Arial"/>
          <w:iCs/>
          <w:sz w:val="22"/>
          <w:szCs w:val="22"/>
        </w:rPr>
        <w:t>regular case and clinical s</w:t>
      </w:r>
      <w:r>
        <w:rPr>
          <w:rFonts w:ascii="Arial" w:hAnsi="Arial" w:cs="Arial"/>
          <w:iCs/>
          <w:sz w:val="22"/>
          <w:szCs w:val="22"/>
        </w:rPr>
        <w:t>upervision</w:t>
      </w:r>
      <w:r w:rsidRPr="00663C23">
        <w:rPr>
          <w:rFonts w:ascii="Arial" w:hAnsi="Arial" w:cs="Arial"/>
          <w:iCs/>
          <w:sz w:val="22"/>
          <w:szCs w:val="22"/>
        </w:rPr>
        <w:t>. This is an excellent opportuni</w:t>
      </w:r>
      <w:r>
        <w:rPr>
          <w:rFonts w:ascii="Arial" w:hAnsi="Arial" w:cs="Arial"/>
          <w:iCs/>
          <w:sz w:val="22"/>
          <w:szCs w:val="22"/>
        </w:rPr>
        <w:t xml:space="preserve">ty for professional development within a challenging and extremely rewarding role.  </w:t>
      </w:r>
    </w:p>
    <w:p w14:paraId="7300E48C" w14:textId="77777777" w:rsidR="00D05F59" w:rsidRPr="00810853" w:rsidRDefault="00D05F59" w:rsidP="004464C9">
      <w:pPr>
        <w:pStyle w:val="BodyTextIndent2"/>
        <w:ind w:left="0"/>
        <w:jc w:val="both"/>
        <w:rPr>
          <w:rFonts w:cs="Arial"/>
          <w:b w:val="0"/>
          <w:sz w:val="22"/>
          <w:szCs w:val="22"/>
        </w:rPr>
      </w:pPr>
    </w:p>
    <w:p w14:paraId="704237D3" w14:textId="2D605CA5" w:rsidR="00453FC7" w:rsidRPr="00810853" w:rsidRDefault="00717C67" w:rsidP="004464C9">
      <w:pPr>
        <w:pStyle w:val="BodyTextIndent2"/>
        <w:ind w:left="0"/>
        <w:jc w:val="both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>Key Area:</w:t>
      </w:r>
      <w:r w:rsidRPr="00810853">
        <w:rPr>
          <w:rFonts w:cs="Arial"/>
          <w:sz w:val="22"/>
          <w:szCs w:val="22"/>
        </w:rPr>
        <w:tab/>
      </w:r>
    </w:p>
    <w:p w14:paraId="58B73E6E" w14:textId="77777777" w:rsidR="00717C67" w:rsidRPr="00810853" w:rsidRDefault="00717C67" w:rsidP="004464C9">
      <w:pPr>
        <w:jc w:val="both"/>
        <w:rPr>
          <w:rFonts w:ascii="Arial" w:hAnsi="Arial" w:cs="Arial"/>
          <w:sz w:val="22"/>
          <w:szCs w:val="22"/>
        </w:rPr>
      </w:pPr>
    </w:p>
    <w:p w14:paraId="7775DEBC" w14:textId="77777777" w:rsidR="00717C67" w:rsidRPr="00810853" w:rsidRDefault="00717C67" w:rsidP="004464C9">
      <w:pPr>
        <w:jc w:val="both"/>
        <w:rPr>
          <w:rFonts w:ascii="Arial" w:hAnsi="Arial" w:cs="Arial"/>
          <w:b/>
          <w:bCs/>
          <w:sz w:val="22"/>
          <w:szCs w:val="22"/>
          <w:lang w:eastAsia="en-GB"/>
        </w:rPr>
      </w:pPr>
      <w:r w:rsidRPr="00810853">
        <w:rPr>
          <w:rFonts w:ascii="Arial" w:hAnsi="Arial" w:cs="Arial"/>
          <w:b/>
          <w:bCs/>
          <w:sz w:val="22"/>
          <w:szCs w:val="22"/>
          <w:lang w:eastAsia="en-GB"/>
        </w:rPr>
        <w:t>PEOPLE - A Healthy, Inclusive and Engaged Community</w:t>
      </w:r>
    </w:p>
    <w:p w14:paraId="7FEECC80" w14:textId="77777777" w:rsidR="00717C67" w:rsidRPr="00810853" w:rsidRDefault="00717C67" w:rsidP="004464C9">
      <w:pPr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sz w:val="22"/>
          <w:szCs w:val="22"/>
          <w:lang w:eastAsia="en-GB"/>
        </w:rPr>
        <w:t>We will improve the health and wellbeing of our community, by:</w:t>
      </w:r>
    </w:p>
    <w:p w14:paraId="07285499" w14:textId="76DD9D6C" w:rsidR="00717C67" w:rsidRPr="00810853" w:rsidRDefault="00717C67" w:rsidP="004464C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sz w:val="22"/>
          <w:szCs w:val="22"/>
          <w:lang w:eastAsia="en-GB"/>
        </w:rPr>
        <w:t xml:space="preserve">working with partners to raise personal health standards with particular focus on </w:t>
      </w:r>
      <w:r w:rsidR="00727E0B">
        <w:rPr>
          <w:rFonts w:ascii="Arial" w:hAnsi="Arial" w:cs="Arial"/>
          <w:sz w:val="22"/>
          <w:szCs w:val="22"/>
          <w:lang w:eastAsia="en-GB"/>
        </w:rPr>
        <w:t xml:space="preserve">housing, </w:t>
      </w:r>
      <w:r w:rsidRPr="00810853">
        <w:rPr>
          <w:rFonts w:ascii="Arial" w:hAnsi="Arial" w:cs="Arial"/>
          <w:sz w:val="22"/>
          <w:szCs w:val="22"/>
          <w:lang w:eastAsia="en-GB"/>
        </w:rPr>
        <w:t>mental health, alcohol, obesity and smoking;</w:t>
      </w:r>
    </w:p>
    <w:p w14:paraId="31421C11" w14:textId="6A27A6D0" w:rsidR="00717C67" w:rsidRPr="00810853" w:rsidRDefault="00717C67" w:rsidP="004464C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sz w:val="22"/>
          <w:szCs w:val="22"/>
          <w:lang w:eastAsia="en-GB"/>
        </w:rPr>
        <w:t xml:space="preserve">encouraging through a clear dialogue with those who are able, to take responsibility and </w:t>
      </w:r>
      <w:r w:rsidR="007D2C5A" w:rsidRPr="00810853">
        <w:rPr>
          <w:rFonts w:ascii="Arial" w:hAnsi="Arial" w:cs="Arial"/>
          <w:sz w:val="22"/>
          <w:szCs w:val="22"/>
          <w:lang w:eastAsia="en-GB"/>
        </w:rPr>
        <w:t>self-serve</w:t>
      </w:r>
      <w:r w:rsidRPr="00810853">
        <w:rPr>
          <w:rFonts w:ascii="Arial" w:hAnsi="Arial" w:cs="Arial"/>
          <w:sz w:val="22"/>
          <w:szCs w:val="22"/>
          <w:lang w:eastAsia="en-GB"/>
        </w:rPr>
        <w:t>, while helping, with partner organisations (including the Voluntary, Community and Faith Sector), those less able; and</w:t>
      </w:r>
    </w:p>
    <w:p w14:paraId="503B91A4" w14:textId="77777777" w:rsidR="00717C67" w:rsidRPr="00810853" w:rsidRDefault="00717C67" w:rsidP="004464C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sz w:val="22"/>
          <w:szCs w:val="22"/>
          <w:lang w:eastAsia="en-GB"/>
        </w:rPr>
        <w:t>promoting recreational opportunities for all sections of the community.</w:t>
      </w:r>
    </w:p>
    <w:p w14:paraId="35149ED3" w14:textId="77777777" w:rsidR="00717C67" w:rsidRDefault="00717C67" w:rsidP="004464C9">
      <w:pPr>
        <w:jc w:val="both"/>
        <w:rPr>
          <w:rFonts w:ascii="Arial" w:hAnsi="Arial" w:cs="Arial"/>
          <w:b/>
          <w:sz w:val="22"/>
          <w:szCs w:val="22"/>
        </w:rPr>
      </w:pPr>
    </w:p>
    <w:p w14:paraId="63305EB2" w14:textId="77777777" w:rsidR="004B04AF" w:rsidRPr="00810853" w:rsidRDefault="004B04AF" w:rsidP="004464C9">
      <w:pPr>
        <w:jc w:val="both"/>
        <w:rPr>
          <w:rFonts w:ascii="Arial" w:hAnsi="Arial" w:cs="Arial"/>
          <w:b/>
          <w:sz w:val="22"/>
          <w:szCs w:val="22"/>
        </w:rPr>
      </w:pPr>
    </w:p>
    <w:p w14:paraId="376487DF" w14:textId="78B56D55" w:rsidR="001E3DCF" w:rsidRPr="00810853" w:rsidRDefault="0097552D" w:rsidP="004464C9">
      <w:pPr>
        <w:jc w:val="both"/>
        <w:rPr>
          <w:rFonts w:ascii="Arial" w:hAnsi="Arial" w:cs="Arial"/>
          <w:b/>
          <w:sz w:val="22"/>
          <w:szCs w:val="22"/>
        </w:rPr>
      </w:pPr>
      <w:r w:rsidRPr="00810853">
        <w:rPr>
          <w:rFonts w:ascii="Arial" w:hAnsi="Arial" w:cs="Arial"/>
          <w:b/>
          <w:sz w:val="22"/>
          <w:szCs w:val="22"/>
        </w:rPr>
        <w:t>Main Tasks</w:t>
      </w:r>
      <w:r w:rsidR="009F14B1" w:rsidRPr="00810853">
        <w:rPr>
          <w:rFonts w:ascii="Arial" w:hAnsi="Arial" w:cs="Arial"/>
          <w:b/>
          <w:sz w:val="22"/>
          <w:szCs w:val="22"/>
        </w:rPr>
        <w:t>:</w:t>
      </w:r>
    </w:p>
    <w:p w14:paraId="26BD5758" w14:textId="77777777" w:rsidR="009F14B1" w:rsidRPr="00810853" w:rsidRDefault="009F14B1" w:rsidP="004464C9">
      <w:pPr>
        <w:jc w:val="both"/>
        <w:rPr>
          <w:rFonts w:ascii="Arial" w:hAnsi="Arial" w:cs="Arial"/>
          <w:b/>
          <w:sz w:val="22"/>
          <w:szCs w:val="22"/>
        </w:rPr>
      </w:pPr>
    </w:p>
    <w:p w14:paraId="00C54249" w14:textId="77777777" w:rsidR="004B04AF" w:rsidRPr="00663C23" w:rsidRDefault="004B04AF" w:rsidP="004464C9">
      <w:pPr>
        <w:jc w:val="both"/>
        <w:rPr>
          <w:rFonts w:ascii="Arial" w:hAnsi="Arial" w:cs="Arial"/>
          <w:sz w:val="22"/>
          <w:szCs w:val="22"/>
        </w:rPr>
      </w:pPr>
      <w:r w:rsidRPr="00663C23">
        <w:rPr>
          <w:rFonts w:ascii="Arial" w:hAnsi="Arial" w:cs="Arial"/>
          <w:sz w:val="22"/>
          <w:szCs w:val="22"/>
        </w:rPr>
        <w:t xml:space="preserve">The Family Co-ordinator </w:t>
      </w:r>
      <w:r>
        <w:rPr>
          <w:rFonts w:ascii="Arial" w:hAnsi="Arial" w:cs="Arial"/>
          <w:sz w:val="22"/>
          <w:szCs w:val="22"/>
        </w:rPr>
        <w:t xml:space="preserve">(Refugees) </w:t>
      </w:r>
      <w:r w:rsidRPr="00663C23">
        <w:rPr>
          <w:rFonts w:ascii="Arial" w:hAnsi="Arial" w:cs="Arial"/>
          <w:sz w:val="22"/>
          <w:szCs w:val="22"/>
        </w:rPr>
        <w:t>as part of their role will:</w:t>
      </w:r>
    </w:p>
    <w:p w14:paraId="2A8CA018" w14:textId="77777777" w:rsidR="004B04AF" w:rsidRPr="00663C23" w:rsidRDefault="004B04AF" w:rsidP="004464C9">
      <w:pPr>
        <w:jc w:val="both"/>
        <w:rPr>
          <w:rFonts w:ascii="Arial" w:hAnsi="Arial" w:cs="Arial"/>
          <w:sz w:val="22"/>
          <w:szCs w:val="22"/>
        </w:rPr>
      </w:pPr>
    </w:p>
    <w:p w14:paraId="6FE68DB0" w14:textId="77777777" w:rsidR="004B04AF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Manage a full caseload of families and undertake innovative and evidence-based support work that will productively move the family forward.</w:t>
      </w:r>
    </w:p>
    <w:p w14:paraId="5D8F9542" w14:textId="64D93A84" w:rsidR="004B04AF" w:rsidRPr="0021633A" w:rsidRDefault="004B04AF" w:rsidP="0021633A">
      <w:pPr>
        <w:jc w:val="both"/>
        <w:rPr>
          <w:rFonts w:ascii="Arial" w:hAnsi="Arial" w:cs="Arial"/>
          <w:sz w:val="22"/>
          <w:szCs w:val="22"/>
        </w:rPr>
      </w:pPr>
    </w:p>
    <w:p w14:paraId="685DE016" w14:textId="77777777" w:rsidR="004B04AF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63C23">
        <w:rPr>
          <w:rFonts w:ascii="Arial" w:hAnsi="Arial" w:cs="Arial"/>
          <w:sz w:val="22"/>
          <w:szCs w:val="22"/>
        </w:rPr>
        <w:t>Act as an advocate</w:t>
      </w:r>
      <w:r>
        <w:rPr>
          <w:rFonts w:ascii="Arial" w:hAnsi="Arial" w:cs="Arial"/>
          <w:sz w:val="22"/>
          <w:szCs w:val="22"/>
        </w:rPr>
        <w:t xml:space="preserve"> and voice</w:t>
      </w:r>
      <w:r w:rsidRPr="00663C23">
        <w:rPr>
          <w:rFonts w:ascii="Arial" w:hAnsi="Arial" w:cs="Arial"/>
          <w:sz w:val="22"/>
          <w:szCs w:val="22"/>
        </w:rPr>
        <w:t xml:space="preserve"> for the fam</w:t>
      </w:r>
      <w:r>
        <w:rPr>
          <w:rFonts w:ascii="Arial" w:hAnsi="Arial" w:cs="Arial"/>
          <w:sz w:val="22"/>
          <w:szCs w:val="22"/>
        </w:rPr>
        <w:t>ily as required.</w:t>
      </w:r>
    </w:p>
    <w:p w14:paraId="746AA765" w14:textId="77777777" w:rsidR="004B04AF" w:rsidRPr="00663C23" w:rsidRDefault="004B04AF" w:rsidP="004464C9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</w:p>
    <w:p w14:paraId="606A3121" w14:textId="77777777" w:rsidR="004B04AF" w:rsidRPr="00663C23" w:rsidRDefault="004B04AF" w:rsidP="004464C9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64EB9B99" w14:textId="77777777" w:rsidR="004B04AF" w:rsidRPr="00663C23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Track a family’s journey throughout their duration within the programme to ensure that key issues affecting family functioning are suitably addressed.</w:t>
      </w:r>
    </w:p>
    <w:p w14:paraId="3DBD29E7" w14:textId="77777777" w:rsidR="004B04AF" w:rsidRPr="00663C23" w:rsidRDefault="004B04AF" w:rsidP="004464C9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</w:p>
    <w:p w14:paraId="1CFD5D49" w14:textId="77777777" w:rsidR="004B04AF" w:rsidRPr="00663C23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663C23">
        <w:rPr>
          <w:rFonts w:ascii="Arial" w:hAnsi="Arial" w:cs="Arial"/>
          <w:sz w:val="22"/>
          <w:szCs w:val="22"/>
        </w:rPr>
        <w:t>eview progress and provide clear evidence data of family change.  To celebrate progress with families</w:t>
      </w:r>
      <w:r>
        <w:rPr>
          <w:rFonts w:ascii="Arial" w:hAnsi="Arial" w:cs="Arial"/>
          <w:sz w:val="22"/>
          <w:szCs w:val="22"/>
        </w:rPr>
        <w:t>.</w:t>
      </w:r>
    </w:p>
    <w:p w14:paraId="3EF06F3E" w14:textId="77777777" w:rsidR="004B04AF" w:rsidRPr="00663C23" w:rsidRDefault="004B04AF" w:rsidP="004464C9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</w:p>
    <w:p w14:paraId="28E8806E" w14:textId="2D6BA321" w:rsidR="004B04AF" w:rsidRPr="00663C23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</w:t>
      </w:r>
      <w:r w:rsidR="001030F9">
        <w:rPr>
          <w:rFonts w:ascii="Arial" w:hAnsi="Arial" w:cs="Arial"/>
          <w:sz w:val="22"/>
          <w:szCs w:val="22"/>
        </w:rPr>
        <w:t>st the Team Lead</w:t>
      </w:r>
      <w:r w:rsidRPr="00663C23">
        <w:rPr>
          <w:rFonts w:ascii="Arial" w:hAnsi="Arial" w:cs="Arial"/>
          <w:sz w:val="22"/>
          <w:szCs w:val="22"/>
        </w:rPr>
        <w:t>er in gathering the appropriate recording and quality assurance data to ensure that the programme can be monitored a</w:t>
      </w:r>
      <w:r>
        <w:rPr>
          <w:rFonts w:ascii="Arial" w:hAnsi="Arial" w:cs="Arial"/>
          <w:sz w:val="22"/>
          <w:szCs w:val="22"/>
        </w:rPr>
        <w:t>nd evaluated at a local, county</w:t>
      </w:r>
      <w:r w:rsidRPr="00663C23">
        <w:rPr>
          <w:rFonts w:ascii="Arial" w:hAnsi="Arial" w:cs="Arial"/>
          <w:sz w:val="22"/>
          <w:szCs w:val="22"/>
        </w:rPr>
        <w:t xml:space="preserve"> and national level.</w:t>
      </w:r>
    </w:p>
    <w:p w14:paraId="7A93CCCE" w14:textId="77777777" w:rsidR="004B04AF" w:rsidRPr="00663C23" w:rsidRDefault="004B04AF" w:rsidP="004464C9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1324FAAB" w14:textId="134AA3AD" w:rsidR="004B04AF" w:rsidRPr="00663C23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663C23">
        <w:rPr>
          <w:rFonts w:ascii="Arial" w:hAnsi="Arial" w:cs="Arial"/>
          <w:sz w:val="22"/>
          <w:szCs w:val="22"/>
        </w:rPr>
        <w:t>ndertake administrative/financial tasks</w:t>
      </w:r>
      <w:r>
        <w:rPr>
          <w:rFonts w:ascii="Arial" w:hAnsi="Arial" w:cs="Arial"/>
          <w:sz w:val="22"/>
          <w:szCs w:val="22"/>
        </w:rPr>
        <w:t xml:space="preserve"> to support case work</w:t>
      </w:r>
      <w:r w:rsidRPr="00663C23">
        <w:rPr>
          <w:rFonts w:ascii="Arial" w:hAnsi="Arial" w:cs="Arial"/>
          <w:sz w:val="22"/>
          <w:szCs w:val="22"/>
        </w:rPr>
        <w:t xml:space="preserve"> as agree</w:t>
      </w:r>
      <w:r w:rsidR="001030F9">
        <w:rPr>
          <w:rFonts w:ascii="Arial" w:hAnsi="Arial" w:cs="Arial"/>
          <w:sz w:val="22"/>
          <w:szCs w:val="22"/>
        </w:rPr>
        <w:t>d with the Team Lead</w:t>
      </w:r>
      <w:r w:rsidRPr="00663C23">
        <w:rPr>
          <w:rFonts w:ascii="Arial" w:hAnsi="Arial" w:cs="Arial"/>
          <w:sz w:val="22"/>
          <w:szCs w:val="22"/>
        </w:rPr>
        <w:t>er</w:t>
      </w:r>
      <w:r>
        <w:rPr>
          <w:rFonts w:ascii="Arial" w:hAnsi="Arial" w:cs="Arial"/>
          <w:sz w:val="22"/>
          <w:szCs w:val="22"/>
        </w:rPr>
        <w:t>.</w:t>
      </w:r>
    </w:p>
    <w:p w14:paraId="0CB120F4" w14:textId="77777777" w:rsidR="004B04AF" w:rsidRPr="00663C23" w:rsidRDefault="004B04AF" w:rsidP="004464C9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0249F847" w14:textId="77777777" w:rsidR="004B04AF" w:rsidRPr="00663C23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663C23">
        <w:rPr>
          <w:rFonts w:ascii="Arial" w:hAnsi="Arial" w:cs="Arial"/>
          <w:sz w:val="22"/>
          <w:szCs w:val="22"/>
        </w:rPr>
        <w:t>ork in ac</w:t>
      </w:r>
      <w:r>
        <w:rPr>
          <w:rFonts w:ascii="Arial" w:hAnsi="Arial" w:cs="Arial"/>
          <w:sz w:val="22"/>
          <w:szCs w:val="22"/>
        </w:rPr>
        <w:t xml:space="preserve">cordance and alignment with </w:t>
      </w:r>
      <w:r w:rsidRPr="00663C23">
        <w:rPr>
          <w:rFonts w:ascii="Arial" w:hAnsi="Arial" w:cs="Arial"/>
          <w:sz w:val="22"/>
          <w:szCs w:val="22"/>
        </w:rPr>
        <w:t xml:space="preserve">national legislation, countywide and </w:t>
      </w:r>
      <w:r>
        <w:rPr>
          <w:rFonts w:ascii="Arial" w:hAnsi="Arial" w:cs="Arial"/>
          <w:sz w:val="22"/>
          <w:szCs w:val="22"/>
        </w:rPr>
        <w:t>local</w:t>
      </w:r>
      <w:r w:rsidRPr="00663C23">
        <w:rPr>
          <w:rFonts w:ascii="Arial" w:hAnsi="Arial" w:cs="Arial"/>
          <w:sz w:val="22"/>
          <w:szCs w:val="22"/>
        </w:rPr>
        <w:t xml:space="preserve"> procedures.  The following policies must be read in detail: safeguarding, risk assessment, information sharing, equalities and diversity, health and safety to inform everyday practice.</w:t>
      </w:r>
    </w:p>
    <w:p w14:paraId="6AC661C8" w14:textId="77777777" w:rsidR="004B04AF" w:rsidRPr="00663C23" w:rsidRDefault="004B04AF" w:rsidP="004464C9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57A21305" w14:textId="77777777" w:rsidR="004B04AF" w:rsidRPr="00663C23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63C23">
        <w:rPr>
          <w:rFonts w:ascii="Arial" w:hAnsi="Arial" w:cs="Arial"/>
          <w:sz w:val="22"/>
          <w:szCs w:val="22"/>
        </w:rPr>
        <w:t>Contribute to one-to-one, peer and group supervision</w:t>
      </w:r>
    </w:p>
    <w:p w14:paraId="7FC07DA8" w14:textId="77777777" w:rsidR="004B04AF" w:rsidRPr="00663C23" w:rsidRDefault="004B04AF" w:rsidP="004464C9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16A183E1" w14:textId="58A51288" w:rsidR="004B04AF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63C23">
        <w:rPr>
          <w:rFonts w:ascii="Arial" w:hAnsi="Arial" w:cs="Arial"/>
          <w:sz w:val="22"/>
          <w:szCs w:val="22"/>
        </w:rPr>
        <w:t>Attend and participate in team meetings</w:t>
      </w:r>
    </w:p>
    <w:p w14:paraId="7350E29D" w14:textId="305C2695" w:rsidR="001030F9" w:rsidRDefault="001030F9" w:rsidP="001030F9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</w:p>
    <w:p w14:paraId="0112981A" w14:textId="223DE511" w:rsidR="001030F9" w:rsidRDefault="001030F9" w:rsidP="001030F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Where necessary, u</w:t>
      </w:r>
      <w:r w:rsidRPr="000F45DA">
        <w:rPr>
          <w:rFonts w:ascii="Arial" w:hAnsi="Arial" w:cs="Arial"/>
          <w:sz w:val="22"/>
          <w:szCs w:val="22"/>
        </w:rPr>
        <w:t xml:space="preserve">ndertake a holistic </w:t>
      </w:r>
      <w:r>
        <w:rPr>
          <w:rFonts w:ascii="Arial" w:hAnsi="Arial" w:cs="Arial"/>
          <w:sz w:val="22"/>
          <w:szCs w:val="22"/>
        </w:rPr>
        <w:t>Early Help A</w:t>
      </w:r>
      <w:r w:rsidRPr="000F45DA">
        <w:rPr>
          <w:rFonts w:ascii="Arial" w:hAnsi="Arial" w:cs="Arial"/>
          <w:sz w:val="22"/>
          <w:szCs w:val="22"/>
        </w:rPr>
        <w:t>ssessment</w:t>
      </w:r>
      <w:r>
        <w:rPr>
          <w:rFonts w:ascii="Arial" w:hAnsi="Arial" w:cs="Arial"/>
          <w:sz w:val="22"/>
          <w:szCs w:val="22"/>
        </w:rPr>
        <w:t xml:space="preserve"> and set clear actions with the family, that through a multi-agency ‘Team Around the Family’ (TAF) approach can be realistically implemented.</w:t>
      </w:r>
    </w:p>
    <w:p w14:paraId="3B8984E2" w14:textId="126C6243" w:rsidR="0021633A" w:rsidRDefault="0021633A" w:rsidP="0021633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B90E2DD" w14:textId="0E51EF36" w:rsidR="0021633A" w:rsidRDefault="0021633A" w:rsidP="0021633A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Liaise with</w:t>
      </w:r>
      <w:r w:rsidRPr="00663C23">
        <w:rPr>
          <w:rFonts w:ascii="Arial" w:hAnsi="Arial" w:cs="Arial"/>
          <w:sz w:val="22"/>
          <w:szCs w:val="22"/>
        </w:rPr>
        <w:t xml:space="preserve"> agencies</w:t>
      </w:r>
      <w:r>
        <w:rPr>
          <w:rFonts w:ascii="Arial" w:hAnsi="Arial" w:cs="Arial"/>
          <w:sz w:val="22"/>
          <w:szCs w:val="22"/>
        </w:rPr>
        <w:t xml:space="preserve"> and practitioners who are actively</w:t>
      </w:r>
      <w:r w:rsidRPr="00663C23">
        <w:rPr>
          <w:rFonts w:ascii="Arial" w:hAnsi="Arial" w:cs="Arial"/>
          <w:sz w:val="22"/>
          <w:szCs w:val="22"/>
        </w:rPr>
        <w:t xml:space="preserve"> working with </w:t>
      </w:r>
      <w:r>
        <w:rPr>
          <w:rFonts w:ascii="Arial" w:hAnsi="Arial" w:cs="Arial"/>
          <w:sz w:val="22"/>
          <w:szCs w:val="22"/>
        </w:rPr>
        <w:t xml:space="preserve">the </w:t>
      </w:r>
      <w:r w:rsidRPr="00663C23">
        <w:rPr>
          <w:rFonts w:ascii="Arial" w:hAnsi="Arial" w:cs="Arial"/>
          <w:sz w:val="22"/>
          <w:szCs w:val="22"/>
        </w:rPr>
        <w:t>families</w:t>
      </w:r>
      <w:r>
        <w:rPr>
          <w:rFonts w:ascii="Arial" w:hAnsi="Arial" w:cs="Arial"/>
          <w:sz w:val="22"/>
          <w:szCs w:val="22"/>
        </w:rPr>
        <w:t xml:space="preserve"> </w:t>
      </w:r>
      <w:r w:rsidRPr="00663C23">
        <w:rPr>
          <w:rFonts w:ascii="Arial" w:hAnsi="Arial" w:cs="Arial"/>
          <w:sz w:val="22"/>
          <w:szCs w:val="22"/>
        </w:rPr>
        <w:t>and gather information to</w:t>
      </w:r>
      <w:r>
        <w:rPr>
          <w:rFonts w:ascii="Arial" w:hAnsi="Arial" w:cs="Arial"/>
          <w:sz w:val="22"/>
          <w:szCs w:val="22"/>
        </w:rPr>
        <w:t xml:space="preserve"> complete a robust family assessment</w:t>
      </w:r>
      <w:r w:rsidR="006A0032">
        <w:rPr>
          <w:rFonts w:ascii="Arial" w:hAnsi="Arial" w:cs="Arial"/>
          <w:sz w:val="22"/>
          <w:szCs w:val="22"/>
        </w:rPr>
        <w:t xml:space="preserve"> and ensure suitable support</w:t>
      </w:r>
      <w:r>
        <w:rPr>
          <w:rFonts w:ascii="Arial" w:hAnsi="Arial" w:cs="Arial"/>
          <w:sz w:val="22"/>
          <w:szCs w:val="22"/>
        </w:rPr>
        <w:t>.</w:t>
      </w:r>
    </w:p>
    <w:p w14:paraId="4161C2AF" w14:textId="5A40E3FD" w:rsidR="001030F9" w:rsidRPr="000F45DA" w:rsidRDefault="001030F9" w:rsidP="001030F9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</w:p>
    <w:p w14:paraId="59E6F5E5" w14:textId="13E31985" w:rsidR="001030F9" w:rsidRDefault="001030F9" w:rsidP="001030F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63C23">
        <w:rPr>
          <w:rFonts w:ascii="Arial" w:hAnsi="Arial" w:cs="Arial"/>
          <w:sz w:val="22"/>
          <w:szCs w:val="22"/>
        </w:rPr>
        <w:t>Support family members to attend multi-agency appointments for assessment and interventions.</w:t>
      </w:r>
    </w:p>
    <w:p w14:paraId="4D4D0D27" w14:textId="69DB694E" w:rsidR="004B04AF" w:rsidRPr="006A0032" w:rsidRDefault="004B04AF" w:rsidP="006A0032">
      <w:pPr>
        <w:jc w:val="both"/>
        <w:rPr>
          <w:rFonts w:ascii="Arial" w:hAnsi="Arial" w:cs="Arial"/>
          <w:sz w:val="22"/>
          <w:szCs w:val="22"/>
        </w:rPr>
      </w:pPr>
    </w:p>
    <w:p w14:paraId="1FFE76C6" w14:textId="77777777" w:rsidR="004B04AF" w:rsidRPr="00663C23" w:rsidRDefault="004B04AF" w:rsidP="004464C9">
      <w:pPr>
        <w:pStyle w:val="ListParagraph"/>
        <w:numPr>
          <w:ilvl w:val="0"/>
          <w:numId w:val="2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663C23">
        <w:rPr>
          <w:rFonts w:ascii="Arial" w:hAnsi="Arial" w:cs="Arial"/>
          <w:sz w:val="22"/>
          <w:szCs w:val="22"/>
        </w:rPr>
        <w:t xml:space="preserve">Willingness to attend and participate in an intensive training programme followed by ongoing Continuous Professional Development </w:t>
      </w:r>
    </w:p>
    <w:p w14:paraId="001F4919" w14:textId="77777777" w:rsidR="004B04AF" w:rsidRDefault="004B04AF" w:rsidP="004464C9">
      <w:pPr>
        <w:jc w:val="both"/>
        <w:rPr>
          <w:rFonts w:ascii="Arial" w:hAnsi="Arial" w:cs="Arial"/>
          <w:sz w:val="22"/>
          <w:szCs w:val="22"/>
        </w:rPr>
      </w:pPr>
    </w:p>
    <w:p w14:paraId="4B43FC47" w14:textId="7FA9A5D4" w:rsidR="004B04AF" w:rsidRDefault="004B04AF" w:rsidP="004464C9">
      <w:pPr>
        <w:pStyle w:val="ListParagraph"/>
        <w:numPr>
          <w:ilvl w:val="0"/>
          <w:numId w:val="3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63C23">
        <w:rPr>
          <w:rFonts w:ascii="Arial" w:hAnsi="Arial" w:cs="Arial"/>
          <w:sz w:val="22"/>
          <w:szCs w:val="22"/>
        </w:rPr>
        <w:t>rovide the above supp</w:t>
      </w:r>
      <w:r>
        <w:rPr>
          <w:rFonts w:ascii="Arial" w:hAnsi="Arial" w:cs="Arial"/>
          <w:sz w:val="22"/>
          <w:szCs w:val="22"/>
        </w:rPr>
        <w:t xml:space="preserve">ort in a time flexible way, for example </w:t>
      </w:r>
      <w:r w:rsidRPr="00663C23">
        <w:rPr>
          <w:rFonts w:ascii="Arial" w:hAnsi="Arial" w:cs="Arial"/>
          <w:sz w:val="22"/>
          <w:szCs w:val="22"/>
        </w:rPr>
        <w:t xml:space="preserve">this will </w:t>
      </w:r>
      <w:r w:rsidRPr="00663C23">
        <w:rPr>
          <w:rFonts w:ascii="Arial" w:hAnsi="Arial" w:cs="Arial"/>
          <w:i/>
          <w:sz w:val="22"/>
          <w:szCs w:val="22"/>
        </w:rPr>
        <w:t>sometimes</w:t>
      </w:r>
      <w:r w:rsidR="007D2C5A">
        <w:rPr>
          <w:rFonts w:ascii="Arial" w:hAnsi="Arial" w:cs="Arial"/>
          <w:sz w:val="22"/>
          <w:szCs w:val="22"/>
        </w:rPr>
        <w:t xml:space="preserve"> involve working outside regular office hours, and may include early mornings and late evenings</w:t>
      </w:r>
      <w:r>
        <w:rPr>
          <w:rFonts w:ascii="Arial" w:hAnsi="Arial" w:cs="Arial"/>
          <w:sz w:val="22"/>
          <w:szCs w:val="22"/>
        </w:rPr>
        <w:t>.</w:t>
      </w:r>
    </w:p>
    <w:p w14:paraId="50BF6F22" w14:textId="77777777" w:rsidR="00EA59DB" w:rsidRDefault="00EA59DB">
      <w:pPr>
        <w:rPr>
          <w:rFonts w:ascii="Arial" w:hAnsi="Arial" w:cs="Arial"/>
          <w:sz w:val="22"/>
          <w:szCs w:val="22"/>
        </w:rPr>
      </w:pPr>
    </w:p>
    <w:p w14:paraId="0A32127B" w14:textId="77777777" w:rsidR="004B04AF" w:rsidRPr="00810853" w:rsidRDefault="004B04AF">
      <w:pPr>
        <w:rPr>
          <w:rFonts w:ascii="Arial" w:hAnsi="Arial" w:cs="Arial"/>
          <w:sz w:val="22"/>
          <w:szCs w:val="22"/>
        </w:rPr>
      </w:pPr>
    </w:p>
    <w:p w14:paraId="5B175693" w14:textId="77777777" w:rsidR="00EA59DB" w:rsidRPr="00810853" w:rsidRDefault="00EA59DB" w:rsidP="00EA59DB">
      <w:pPr>
        <w:jc w:val="center"/>
        <w:rPr>
          <w:rFonts w:ascii="Arial" w:hAnsi="Arial" w:cs="Arial"/>
          <w:b/>
          <w:bCs/>
          <w:sz w:val="22"/>
        </w:rPr>
      </w:pPr>
      <w:r w:rsidRPr="00810853">
        <w:rPr>
          <w:rFonts w:ascii="Arial" w:hAnsi="Arial" w:cs="Arial"/>
          <w:sz w:val="22"/>
          <w:szCs w:val="22"/>
        </w:rPr>
        <w:br w:type="page"/>
      </w:r>
      <w:r w:rsidRPr="00810853">
        <w:rPr>
          <w:rFonts w:ascii="Arial" w:hAnsi="Arial" w:cs="Arial"/>
          <w:b/>
          <w:bCs/>
          <w:sz w:val="22"/>
        </w:rPr>
        <w:lastRenderedPageBreak/>
        <w:t>PERSON SPECIFICATION</w:t>
      </w:r>
    </w:p>
    <w:p w14:paraId="29611C79" w14:textId="0D8920B1" w:rsidR="006404C1" w:rsidRPr="00810853" w:rsidRDefault="00EA59DB" w:rsidP="00D05F59">
      <w:pPr>
        <w:pStyle w:val="BodyTextIndent2"/>
        <w:ind w:left="0"/>
        <w:jc w:val="center"/>
        <w:rPr>
          <w:rFonts w:cs="Arial"/>
          <w:sz w:val="22"/>
          <w:szCs w:val="22"/>
        </w:rPr>
      </w:pPr>
      <w:r w:rsidRPr="00810853">
        <w:rPr>
          <w:rFonts w:cs="Arial"/>
          <w:color w:val="000000"/>
          <w:sz w:val="22"/>
          <w:szCs w:val="16"/>
        </w:rPr>
        <w:t>Job Title:</w:t>
      </w:r>
      <w:r w:rsidR="00D05F59">
        <w:rPr>
          <w:rFonts w:cs="Arial"/>
          <w:color w:val="000000"/>
          <w:sz w:val="22"/>
          <w:szCs w:val="16"/>
        </w:rPr>
        <w:t xml:space="preserve"> </w:t>
      </w:r>
      <w:r w:rsidR="004B04AF">
        <w:rPr>
          <w:rFonts w:cs="Arial"/>
          <w:color w:val="000000"/>
          <w:sz w:val="22"/>
          <w:szCs w:val="16"/>
        </w:rPr>
        <w:t>Family Coordinator (Refugees)</w:t>
      </w:r>
    </w:p>
    <w:p w14:paraId="0D8E03FC" w14:textId="77777777" w:rsidR="006404C1" w:rsidRPr="00810853" w:rsidRDefault="006404C1" w:rsidP="006404C1">
      <w:pPr>
        <w:pStyle w:val="BodyTextIndent2"/>
        <w:ind w:left="0"/>
        <w:rPr>
          <w:rFonts w:cs="Arial"/>
          <w:sz w:val="22"/>
          <w:szCs w:val="22"/>
        </w:rPr>
      </w:pP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3"/>
        <w:gridCol w:w="5103"/>
        <w:gridCol w:w="992"/>
        <w:gridCol w:w="1187"/>
      </w:tblGrid>
      <w:tr w:rsidR="00EA59DB" w:rsidRPr="00810853" w14:paraId="78E7AF95" w14:textId="77777777" w:rsidTr="004464C9">
        <w:trPr>
          <w:trHeight w:val="314"/>
          <w:jc w:val="center"/>
        </w:trPr>
        <w:tc>
          <w:tcPr>
            <w:tcW w:w="1673" w:type="dxa"/>
          </w:tcPr>
          <w:p w14:paraId="1C3B8C9A" w14:textId="2BCC3664" w:rsidR="00EA59DB" w:rsidRPr="00D05F59" w:rsidRDefault="00D05F59" w:rsidP="00D05F59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</w:rPr>
            </w:pPr>
            <w:r w:rsidRPr="00D05F59">
              <w:rPr>
                <w:rFonts w:ascii="Arial" w:hAnsi="Arial" w:cs="Arial"/>
                <w:b/>
                <w:bCs/>
                <w:color w:val="000000"/>
              </w:rPr>
              <w:t xml:space="preserve">  </w:t>
            </w:r>
            <w:r w:rsidR="00EA59DB" w:rsidRPr="00D05F59">
              <w:rPr>
                <w:rFonts w:ascii="Arial" w:hAnsi="Arial" w:cs="Arial"/>
                <w:b/>
                <w:bCs/>
                <w:color w:val="000000"/>
              </w:rPr>
              <w:t>Criteria</w:t>
            </w:r>
          </w:p>
        </w:tc>
        <w:tc>
          <w:tcPr>
            <w:tcW w:w="5103" w:type="dxa"/>
          </w:tcPr>
          <w:p w14:paraId="338DB04F" w14:textId="544F6448" w:rsidR="00EA59DB" w:rsidRPr="00D05F59" w:rsidRDefault="00D05F59" w:rsidP="00297CF1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EA59DB" w:rsidRPr="00D05F59">
              <w:rPr>
                <w:rFonts w:ascii="Arial" w:hAnsi="Arial" w:cs="Arial"/>
                <w:b/>
                <w:bCs/>
                <w:color w:val="000000"/>
              </w:rPr>
              <w:t>Standard</w:t>
            </w:r>
          </w:p>
        </w:tc>
        <w:tc>
          <w:tcPr>
            <w:tcW w:w="992" w:type="dxa"/>
          </w:tcPr>
          <w:p w14:paraId="5DB1A1A9" w14:textId="61BFD0D0" w:rsidR="00EA59DB" w:rsidRPr="00D05F59" w:rsidRDefault="00EA59DB" w:rsidP="00D05F5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05F59">
              <w:rPr>
                <w:rFonts w:ascii="Arial" w:hAnsi="Arial" w:cs="Arial"/>
                <w:b/>
                <w:bCs/>
                <w:color w:val="000000"/>
              </w:rPr>
              <w:t>E/D</w:t>
            </w:r>
          </w:p>
        </w:tc>
        <w:tc>
          <w:tcPr>
            <w:tcW w:w="1187" w:type="dxa"/>
          </w:tcPr>
          <w:p w14:paraId="0293BDDE" w14:textId="77777777" w:rsidR="00EA59DB" w:rsidRPr="00D05F59" w:rsidRDefault="00EA59DB" w:rsidP="00D05F5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05F59">
              <w:rPr>
                <w:rFonts w:ascii="Arial" w:hAnsi="Arial" w:cs="Arial"/>
                <w:b/>
                <w:bCs/>
                <w:color w:val="000000"/>
              </w:rPr>
              <w:t>Measure</w:t>
            </w:r>
          </w:p>
        </w:tc>
      </w:tr>
      <w:tr w:rsidR="00EA59DB" w:rsidRPr="00810853" w14:paraId="01C2A8B7" w14:textId="77777777" w:rsidTr="004464C9">
        <w:trPr>
          <w:trHeight w:val="313"/>
          <w:jc w:val="center"/>
        </w:trPr>
        <w:tc>
          <w:tcPr>
            <w:tcW w:w="1673" w:type="dxa"/>
          </w:tcPr>
          <w:p w14:paraId="6B47E156" w14:textId="77777777" w:rsidR="00EA59DB" w:rsidRPr="00810853" w:rsidRDefault="00EA59DB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 xml:space="preserve">Education &amp; </w:t>
            </w: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training</w:t>
            </w:r>
          </w:p>
        </w:tc>
        <w:tc>
          <w:tcPr>
            <w:tcW w:w="510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1439920" w14:textId="178B7BF0" w:rsidR="004B04AF" w:rsidRPr="004464C9" w:rsidRDefault="0093464D" w:rsidP="00AD3259">
            <w:pPr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4464C9">
              <w:rPr>
                <w:rFonts w:ascii="Arial" w:hAnsi="Arial" w:cs="Arial"/>
                <w:bCs/>
                <w:color w:val="000000"/>
                <w:sz w:val="22"/>
                <w:szCs w:val="16"/>
              </w:rPr>
              <w:t xml:space="preserve">Willing to work towards a job specific work based qualification </w:t>
            </w:r>
            <w:r w:rsidR="00DC4CEC" w:rsidRPr="004464C9">
              <w:rPr>
                <w:rFonts w:ascii="Arial" w:hAnsi="Arial" w:cs="Arial"/>
                <w:bCs/>
                <w:color w:val="000000"/>
                <w:sz w:val="22"/>
                <w:szCs w:val="16"/>
              </w:rPr>
              <w:t>upon successful completion of probationary period</w:t>
            </w:r>
          </w:p>
          <w:p w14:paraId="3DC8E2D3" w14:textId="063B54B7" w:rsidR="004B04AF" w:rsidRPr="004464C9" w:rsidRDefault="004B04AF" w:rsidP="00A32B6C">
            <w:pPr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4464C9">
              <w:rPr>
                <w:rFonts w:ascii="Arial" w:hAnsi="Arial" w:cs="Arial"/>
                <w:sz w:val="22"/>
                <w:szCs w:val="22"/>
              </w:rPr>
              <w:t>Ability</w:t>
            </w:r>
            <w:r w:rsidR="0021633A">
              <w:rPr>
                <w:rFonts w:ascii="Arial" w:hAnsi="Arial" w:cs="Arial"/>
                <w:sz w:val="22"/>
                <w:szCs w:val="22"/>
              </w:rPr>
              <w:t xml:space="preserve"> to speak, read and write Pashto and/or Dari</w:t>
            </w:r>
            <w:r w:rsidRPr="004464C9">
              <w:rPr>
                <w:rFonts w:ascii="Arial" w:hAnsi="Arial" w:cs="Arial"/>
                <w:sz w:val="22"/>
                <w:szCs w:val="22"/>
              </w:rPr>
              <w:t xml:space="preserve"> to a professional level</w:t>
            </w:r>
          </w:p>
          <w:p w14:paraId="3F9C9AE6" w14:textId="7AB5AC55" w:rsidR="004B04AF" w:rsidRPr="004B04AF" w:rsidRDefault="004B04AF" w:rsidP="004B04AF">
            <w:pPr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Educate</w:t>
            </w:r>
            <w:r>
              <w:rPr>
                <w:rFonts w:ascii="Arial" w:hAnsi="Arial" w:cs="Arial"/>
                <w:sz w:val="22"/>
                <w:szCs w:val="22"/>
              </w:rPr>
              <w:t>d to at least A-</w:t>
            </w:r>
            <w:r w:rsidRPr="00663C23">
              <w:rPr>
                <w:rFonts w:ascii="Arial" w:hAnsi="Arial" w:cs="Arial"/>
                <w:sz w:val="22"/>
                <w:szCs w:val="22"/>
              </w:rPr>
              <w:t>level/Level 3 Vocational Training</w:t>
            </w:r>
          </w:p>
        </w:tc>
        <w:tc>
          <w:tcPr>
            <w:tcW w:w="992" w:type="dxa"/>
          </w:tcPr>
          <w:p w14:paraId="738BB001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D</w:t>
            </w:r>
          </w:p>
          <w:p w14:paraId="0B69F304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A9C9B0B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24AEB46E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62642BF2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5EF50BA" w14:textId="13490089" w:rsidR="004B04AF" w:rsidRPr="0093464D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</w:tc>
        <w:tc>
          <w:tcPr>
            <w:tcW w:w="1187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CA0A40D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69C26E0C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6304AEC7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342D2E2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25A0FCD9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61343F84" w14:textId="2C75A65D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</w:t>
            </w:r>
          </w:p>
          <w:p w14:paraId="78F8F457" w14:textId="06D1FE48" w:rsidR="002A7585" w:rsidRPr="0093464D" w:rsidRDefault="002A7585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</w:tc>
      </w:tr>
      <w:tr w:rsidR="00EA59DB" w:rsidRPr="00810853" w14:paraId="31D4EFE2" w14:textId="77777777" w:rsidTr="004464C9">
        <w:trPr>
          <w:trHeight w:val="3855"/>
          <w:jc w:val="center"/>
        </w:trPr>
        <w:tc>
          <w:tcPr>
            <w:tcW w:w="1673" w:type="dxa"/>
          </w:tcPr>
          <w:p w14:paraId="23CF38BE" w14:textId="5D4CB261" w:rsidR="00EA59DB" w:rsidRPr="00810853" w:rsidRDefault="00EA59DB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Experience</w:t>
            </w:r>
          </w:p>
        </w:tc>
        <w:tc>
          <w:tcPr>
            <w:tcW w:w="510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386710C" w14:textId="77777777" w:rsidR="004B04AF" w:rsidRDefault="004B04AF" w:rsidP="004B04AF">
            <w:pPr>
              <w:numPr>
                <w:ilvl w:val="0"/>
                <w:numId w:val="16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 and experience working with any of the following areas:</w:t>
            </w:r>
          </w:p>
          <w:p w14:paraId="07ABCD81" w14:textId="77777777" w:rsidR="004B04AF" w:rsidRDefault="004B04AF" w:rsidP="004B04AF">
            <w:pPr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Safeguarding</w:t>
            </w:r>
          </w:p>
          <w:p w14:paraId="64F76FCE" w14:textId="77777777" w:rsidR="004B04AF" w:rsidRDefault="004B04AF" w:rsidP="004B04AF">
            <w:pPr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Parenting</w:t>
            </w:r>
          </w:p>
          <w:p w14:paraId="0389168B" w14:textId="77777777" w:rsidR="004B04AF" w:rsidRDefault="004B04AF" w:rsidP="004B04AF">
            <w:pPr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</w:t>
            </w:r>
          </w:p>
          <w:p w14:paraId="3D328AC5" w14:textId="77777777" w:rsidR="004B04AF" w:rsidRDefault="004B04AF" w:rsidP="004B04AF">
            <w:pPr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Health/Mental Health</w:t>
            </w:r>
          </w:p>
          <w:p w14:paraId="57026ADA" w14:textId="77777777" w:rsidR="004B04AF" w:rsidRDefault="004B04AF" w:rsidP="004B04AF">
            <w:pPr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Crime and/or anti-social behaviour</w:t>
            </w:r>
          </w:p>
          <w:p w14:paraId="12CA0B62" w14:textId="77777777" w:rsidR="004B04AF" w:rsidRDefault="004B04AF" w:rsidP="004B04AF">
            <w:pPr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Domestic Abuse</w:t>
            </w:r>
          </w:p>
          <w:p w14:paraId="6C236E70" w14:textId="77777777" w:rsidR="004B04AF" w:rsidRDefault="004B04AF" w:rsidP="004B04AF">
            <w:pPr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Employment</w:t>
            </w:r>
          </w:p>
          <w:p w14:paraId="15584744" w14:textId="77777777" w:rsidR="004B04AF" w:rsidRDefault="004B04AF" w:rsidP="004B04AF">
            <w:pPr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Finances/benefits</w:t>
            </w:r>
          </w:p>
          <w:p w14:paraId="07E9B3E8" w14:textId="7D99B955" w:rsidR="004B04AF" w:rsidRPr="004464C9" w:rsidRDefault="004B04AF" w:rsidP="00CD70D6">
            <w:pPr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464C9">
              <w:rPr>
                <w:rFonts w:ascii="Arial" w:hAnsi="Arial" w:cs="Arial"/>
                <w:sz w:val="22"/>
                <w:szCs w:val="22"/>
              </w:rPr>
              <w:t>Housing</w:t>
            </w:r>
          </w:p>
          <w:p w14:paraId="52BC9566" w14:textId="2F9A2459" w:rsidR="004B04AF" w:rsidRPr="004464C9" w:rsidRDefault="004B04AF" w:rsidP="00E03A24">
            <w:pPr>
              <w:numPr>
                <w:ilvl w:val="0"/>
                <w:numId w:val="3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464C9">
              <w:rPr>
                <w:rFonts w:ascii="Arial" w:hAnsi="Arial" w:cs="Arial"/>
                <w:sz w:val="22"/>
                <w:szCs w:val="22"/>
              </w:rPr>
              <w:t xml:space="preserve">An understanding of the issues and experiences of families who are coming to </w:t>
            </w:r>
            <w:r w:rsidR="0021633A">
              <w:rPr>
                <w:rFonts w:ascii="Arial" w:hAnsi="Arial" w:cs="Arial"/>
                <w:sz w:val="22"/>
                <w:szCs w:val="22"/>
              </w:rPr>
              <w:t>the UK as refugees under Government Resettlement</w:t>
            </w:r>
            <w:r w:rsidRPr="004464C9">
              <w:rPr>
                <w:rFonts w:ascii="Arial" w:hAnsi="Arial" w:cs="Arial"/>
                <w:sz w:val="22"/>
                <w:szCs w:val="22"/>
              </w:rPr>
              <w:t xml:space="preserve"> Scheme</w:t>
            </w:r>
            <w:r w:rsidR="0021633A">
              <w:rPr>
                <w:rFonts w:ascii="Arial" w:hAnsi="Arial" w:cs="Arial"/>
                <w:sz w:val="22"/>
                <w:szCs w:val="22"/>
              </w:rPr>
              <w:t>s</w:t>
            </w:r>
            <w:r w:rsidRPr="004464C9">
              <w:rPr>
                <w:rFonts w:ascii="Arial" w:hAnsi="Arial" w:cs="Arial"/>
                <w:sz w:val="22"/>
                <w:szCs w:val="22"/>
              </w:rPr>
              <w:t xml:space="preserve">, with particular </w:t>
            </w:r>
            <w:r w:rsidR="0021633A">
              <w:rPr>
                <w:rFonts w:ascii="Arial" w:hAnsi="Arial" w:cs="Arial"/>
                <w:sz w:val="22"/>
                <w:szCs w:val="22"/>
              </w:rPr>
              <w:t>emphasis on those leaving Afghanistan</w:t>
            </w:r>
            <w:r w:rsidR="004464C9" w:rsidRPr="004464C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E7103BF" w14:textId="0CF85B26" w:rsidR="004B04AF" w:rsidRPr="004464C9" w:rsidRDefault="004B04AF" w:rsidP="00392033">
            <w:pPr>
              <w:numPr>
                <w:ilvl w:val="0"/>
                <w:numId w:val="3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464C9">
              <w:rPr>
                <w:rFonts w:ascii="Arial" w:hAnsi="Arial" w:cs="Arial"/>
                <w:sz w:val="22"/>
                <w:szCs w:val="22"/>
              </w:rPr>
              <w:t>A commitment to equality of opportunity and an ability t</w:t>
            </w:r>
            <w:r w:rsidR="004464C9" w:rsidRPr="004464C9">
              <w:rPr>
                <w:rFonts w:ascii="Arial" w:hAnsi="Arial" w:cs="Arial"/>
                <w:sz w:val="22"/>
                <w:szCs w:val="22"/>
              </w:rPr>
              <w:t>o work with diverse communities.</w:t>
            </w:r>
          </w:p>
          <w:p w14:paraId="179E09C0" w14:textId="6ECC324E" w:rsidR="004B04AF" w:rsidRPr="004464C9" w:rsidRDefault="004B04AF" w:rsidP="004775E0">
            <w:pPr>
              <w:numPr>
                <w:ilvl w:val="0"/>
                <w:numId w:val="3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464C9">
              <w:rPr>
                <w:rFonts w:ascii="Arial" w:hAnsi="Arial" w:cs="Arial"/>
                <w:sz w:val="22"/>
                <w:szCs w:val="22"/>
              </w:rPr>
              <w:t xml:space="preserve">An understanding and commitment to working in partnership and according to evidence-based </w:t>
            </w:r>
            <w:r w:rsidR="004464C9" w:rsidRPr="004464C9">
              <w:rPr>
                <w:rFonts w:ascii="Arial" w:hAnsi="Arial" w:cs="Arial"/>
                <w:sz w:val="22"/>
                <w:szCs w:val="22"/>
              </w:rPr>
              <w:t>practice and national standards.</w:t>
            </w:r>
          </w:p>
          <w:p w14:paraId="5FC096B5" w14:textId="50D37FDE" w:rsidR="004464C9" w:rsidRPr="004464C9" w:rsidRDefault="004B04AF" w:rsidP="004464C9">
            <w:pPr>
              <w:pStyle w:val="ListParagraph"/>
              <w:numPr>
                <w:ilvl w:val="0"/>
                <w:numId w:val="3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B04AF">
              <w:rPr>
                <w:rFonts w:ascii="Arial" w:hAnsi="Arial" w:cs="Arial"/>
                <w:sz w:val="22"/>
                <w:szCs w:val="22"/>
              </w:rPr>
              <w:t>An understanding and a willingness to learn current theories around parenting, for example:  attachment theory, parenting styles, ecology theory, social learning theory, transitions theory and different models of understanding and managing behaviour.</w:t>
            </w:r>
          </w:p>
        </w:tc>
        <w:tc>
          <w:tcPr>
            <w:tcW w:w="992" w:type="dxa"/>
          </w:tcPr>
          <w:p w14:paraId="1308DF39" w14:textId="77777777" w:rsidR="00AF402A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56684574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93D525F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08E018B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22DE1514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CDB631A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775B72F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A015EA5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19887E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3A19577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68EF97B9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2044406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63C5D6C8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7CDA7A6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67A561D8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1BCE5467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7A54445F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DCFF211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3C4F4B7" w14:textId="2AB2DC6A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0CD7BE1C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BA4FFCE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A628BBF" w14:textId="2181CC64" w:rsidR="004B04AF" w:rsidRPr="00810853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</w:tc>
        <w:tc>
          <w:tcPr>
            <w:tcW w:w="1187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87BF77B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06B73EE6" w14:textId="77777777" w:rsidR="00AF402A" w:rsidRDefault="00AF402A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3EF4C08A" w14:textId="77777777" w:rsidR="004B04AF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4E8B56CF" w14:textId="77777777" w:rsidR="004B04AF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528E1386" w14:textId="77777777" w:rsidR="004B04AF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2F8FCABB" w14:textId="77777777" w:rsidR="004B04AF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3A61339D" w14:textId="77777777" w:rsidR="004B04AF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3E05D30B" w14:textId="77777777" w:rsidR="004B04AF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007E3201" w14:textId="77777777" w:rsidR="004B04AF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0450FE26" w14:textId="77777777" w:rsidR="004B04AF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3232AA9C" w14:textId="77777777" w:rsidR="004B04AF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4A38114B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63FC4488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5FDE10E3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653ABB7D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0B20F52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3F40B6D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A029AC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8C61AEA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303A547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3034EC2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61F0417C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7C97ADB7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198111A" w14:textId="77777777" w:rsidR="004B04AF" w:rsidRPr="00810853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</w:tc>
      </w:tr>
      <w:tr w:rsidR="002A7585" w:rsidRPr="00810853" w14:paraId="12CADC2D" w14:textId="77777777" w:rsidTr="004464C9">
        <w:trPr>
          <w:trHeight w:val="7248"/>
          <w:jc w:val="center"/>
        </w:trPr>
        <w:tc>
          <w:tcPr>
            <w:tcW w:w="1673" w:type="dxa"/>
          </w:tcPr>
          <w:p w14:paraId="510377FC" w14:textId="25ECE9F2" w:rsidR="002A7585" w:rsidRPr="00810853" w:rsidRDefault="002A7585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ab/>
              <w:t>Special Skills</w:t>
            </w:r>
          </w:p>
        </w:tc>
        <w:tc>
          <w:tcPr>
            <w:tcW w:w="510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30D9B19" w14:textId="6FFE04F4" w:rsidR="004B04AF" w:rsidRPr="004464C9" w:rsidRDefault="004B04AF" w:rsidP="004B04AF">
            <w:pPr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Work in partnership with families</w:t>
            </w:r>
            <w:r>
              <w:rPr>
                <w:rFonts w:ascii="Arial" w:hAnsi="Arial" w:cs="Arial"/>
                <w:sz w:val="22"/>
                <w:szCs w:val="22"/>
              </w:rPr>
              <w:t>, building rapport and</w:t>
            </w:r>
            <w:r w:rsidRPr="00663C23">
              <w:rPr>
                <w:rFonts w:ascii="Arial" w:hAnsi="Arial" w:cs="Arial"/>
                <w:sz w:val="22"/>
                <w:szCs w:val="22"/>
              </w:rPr>
              <w:t xml:space="preserve"> giving clear expectations and boundaries that are discussed and negotiated</w:t>
            </w:r>
          </w:p>
          <w:p w14:paraId="2D4C95C0" w14:textId="4980D4F9" w:rsidR="004B04AF" w:rsidRPr="004464C9" w:rsidRDefault="004B04AF" w:rsidP="004464C9">
            <w:pPr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Carry out assessments in the home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663C2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writing clear assessments that are rel</w:t>
            </w:r>
            <w:r w:rsidR="004464C9">
              <w:rPr>
                <w:rFonts w:ascii="Arial" w:hAnsi="Arial" w:cs="Arial"/>
                <w:sz w:val="22"/>
                <w:szCs w:val="22"/>
              </w:rPr>
              <w:t>evant, cohesive and jargon-free</w:t>
            </w:r>
          </w:p>
          <w:p w14:paraId="6DB06A82" w14:textId="6E6E5D50" w:rsidR="004B04AF" w:rsidRPr="004464C9" w:rsidRDefault="004B04AF" w:rsidP="004B04AF">
            <w:pPr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Offer inte</w:t>
            </w:r>
            <w:r>
              <w:rPr>
                <w:rFonts w:ascii="Arial" w:hAnsi="Arial" w:cs="Arial"/>
                <w:sz w:val="22"/>
                <w:szCs w:val="22"/>
              </w:rPr>
              <w:t>nsive support to families, addressing needs both as per the Action Plan and by responding appropria</w:t>
            </w:r>
            <w:r w:rsidR="004464C9">
              <w:rPr>
                <w:rFonts w:ascii="Arial" w:hAnsi="Arial" w:cs="Arial"/>
                <w:sz w:val="22"/>
                <w:szCs w:val="22"/>
              </w:rPr>
              <w:t>tely and flexibly as they arise</w:t>
            </w:r>
          </w:p>
          <w:p w14:paraId="38146332" w14:textId="378818CD" w:rsidR="004B04AF" w:rsidRPr="004464C9" w:rsidRDefault="004B04AF" w:rsidP="004B04AF">
            <w:pPr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Influence, coach and mentor families through a process of change</w:t>
            </w:r>
          </w:p>
          <w:p w14:paraId="694EC2E3" w14:textId="6B5CE58E" w:rsidR="004B04AF" w:rsidRPr="004464C9" w:rsidRDefault="004B04AF" w:rsidP="004B04AF">
            <w:pPr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Carry out appropriate endings and closure with</w:t>
            </w:r>
            <w:r>
              <w:rPr>
                <w:rFonts w:ascii="Arial" w:hAnsi="Arial" w:cs="Arial"/>
                <w:sz w:val="22"/>
                <w:szCs w:val="22"/>
              </w:rPr>
              <w:t xml:space="preserve"> families, keeping appropri</w:t>
            </w:r>
            <w:r w:rsidR="004464C9">
              <w:rPr>
                <w:rFonts w:ascii="Arial" w:hAnsi="Arial" w:cs="Arial"/>
                <w:sz w:val="22"/>
                <w:szCs w:val="22"/>
              </w:rPr>
              <w:t>ate and communicated boundaries</w:t>
            </w:r>
          </w:p>
          <w:p w14:paraId="036856DD" w14:textId="450D9E76" w:rsidR="004B04AF" w:rsidRPr="004464C9" w:rsidRDefault="004B04AF" w:rsidP="004464C9">
            <w:pPr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Utilise support from other agencies delegating tasks to other professionals </w:t>
            </w:r>
            <w:r w:rsidR="004464C9">
              <w:rPr>
                <w:rFonts w:ascii="Arial" w:hAnsi="Arial" w:cs="Arial"/>
                <w:sz w:val="22"/>
                <w:szCs w:val="22"/>
              </w:rPr>
              <w:t>to meet the needs of the family</w:t>
            </w:r>
          </w:p>
          <w:p w14:paraId="559A3D19" w14:textId="2792273A" w:rsidR="004B04AF" w:rsidRPr="004464C9" w:rsidRDefault="004B04AF" w:rsidP="004B04AF">
            <w:pPr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Communicate to a high standard both in writing and verbally to colleagues, other prof</w:t>
            </w:r>
            <w:r w:rsidR="004464C9">
              <w:rPr>
                <w:rFonts w:ascii="Arial" w:hAnsi="Arial" w:cs="Arial"/>
                <w:sz w:val="22"/>
                <w:szCs w:val="22"/>
              </w:rPr>
              <w:t>essionals and families</w:t>
            </w:r>
          </w:p>
          <w:p w14:paraId="74D75B8D" w14:textId="31AC4FA0" w:rsidR="004B04AF" w:rsidRPr="004464C9" w:rsidRDefault="004B04AF" w:rsidP="004B04AF">
            <w:pPr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Be vigilant at all times to carry out the requirements of safeguarding children, you</w:t>
            </w:r>
            <w:r w:rsidR="004464C9">
              <w:rPr>
                <w:rFonts w:ascii="Arial" w:hAnsi="Arial" w:cs="Arial"/>
                <w:sz w:val="22"/>
                <w:szCs w:val="22"/>
              </w:rPr>
              <w:t>ng people and vulnerable adults</w:t>
            </w:r>
          </w:p>
          <w:p w14:paraId="258C6FEB" w14:textId="1536F247" w:rsidR="004B04AF" w:rsidRPr="004464C9" w:rsidRDefault="004B04AF" w:rsidP="004B04AF">
            <w:pPr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Deal with</w:t>
            </w:r>
            <w:r w:rsidRPr="00663C23">
              <w:rPr>
                <w:rFonts w:ascii="Arial" w:hAnsi="Arial" w:cs="Arial"/>
                <w:sz w:val="22"/>
                <w:szCs w:val="22"/>
              </w:rPr>
              <w:t xml:space="preserve"> com</w:t>
            </w:r>
            <w:r>
              <w:rPr>
                <w:rFonts w:ascii="Arial" w:hAnsi="Arial" w:cs="Arial"/>
                <w:sz w:val="22"/>
                <w:szCs w:val="22"/>
              </w:rPr>
              <w:t>plex and challenging situations, managing own</w:t>
            </w:r>
            <w:r w:rsidR="004464C9">
              <w:rPr>
                <w:rFonts w:ascii="Arial" w:hAnsi="Arial" w:cs="Arial"/>
                <w:sz w:val="22"/>
                <w:szCs w:val="22"/>
              </w:rPr>
              <w:t xml:space="preserve"> emotions and utilising support</w:t>
            </w:r>
          </w:p>
          <w:p w14:paraId="0D1ED1F2" w14:textId="3240CF1B" w:rsidR="00B87A47" w:rsidRPr="00810853" w:rsidRDefault="004B04AF" w:rsidP="004464C9">
            <w:pPr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local databases and Microsoft Word and Excel IT programmes</w:t>
            </w:r>
          </w:p>
        </w:tc>
        <w:tc>
          <w:tcPr>
            <w:tcW w:w="992" w:type="dxa"/>
          </w:tcPr>
          <w:p w14:paraId="7E1CB099" w14:textId="77777777" w:rsidR="00B87A47" w:rsidRDefault="005B5B1E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2DAFD026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20399BB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69565222" w14:textId="303E507C" w:rsidR="004B04AF" w:rsidRDefault="00022A5A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D</w:t>
            </w:r>
          </w:p>
          <w:p w14:paraId="5D1680D5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35959AC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4E529FE" w14:textId="577A39A6" w:rsidR="004B04AF" w:rsidRDefault="00022A5A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D</w:t>
            </w:r>
          </w:p>
          <w:p w14:paraId="3901A63E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B5AB95F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78D6FA2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8005951" w14:textId="73B4189C" w:rsidR="004B04AF" w:rsidRDefault="00022A5A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D</w:t>
            </w:r>
          </w:p>
          <w:p w14:paraId="4D12EF5B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E4B0AC1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6FE855E4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ACF9FE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1ABAB5A6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07D76139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38B851B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A7E1E86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2365B99F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522B1B8D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1AB18CB9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287061DC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5DA2CC8A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59BB9A6C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D1FFD79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1F4BD57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B64AC7A" w14:textId="2FB3056D" w:rsidR="004B04AF" w:rsidRDefault="008A3E0C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7268EAC2" w14:textId="67DECC73" w:rsidR="004B04AF" w:rsidRPr="00810853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</w:tc>
        <w:tc>
          <w:tcPr>
            <w:tcW w:w="1187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DFC2B79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37BB5BE4" w14:textId="77777777" w:rsidR="00B87A47" w:rsidRDefault="00B87A47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C0B173B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60871663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3972B9A5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148B514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2E70DA5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65033C25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827430A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696FB20F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D0EE4ED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3F71657D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064C1B6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34681732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184E95DC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133C0EC1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020EBDE9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A98452D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2F5CE42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6AF68397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E2336A3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4A5C180A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4A131FEF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5ABCE7AB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1C106EC7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202E6EF8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3063EAE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E02F702" w14:textId="24F6EB71" w:rsidR="004B04AF" w:rsidRPr="00810853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</w:tc>
      </w:tr>
      <w:tr w:rsidR="002A7585" w:rsidRPr="00810853" w14:paraId="05A0730F" w14:textId="77777777" w:rsidTr="004464C9">
        <w:trPr>
          <w:trHeight w:val="313"/>
          <w:jc w:val="center"/>
        </w:trPr>
        <w:tc>
          <w:tcPr>
            <w:tcW w:w="1673" w:type="dxa"/>
          </w:tcPr>
          <w:p w14:paraId="0B6D52AA" w14:textId="42804081" w:rsidR="002A7585" w:rsidRPr="00810853" w:rsidRDefault="002A7585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Motivation</w:t>
            </w:r>
          </w:p>
        </w:tc>
        <w:tc>
          <w:tcPr>
            <w:tcW w:w="510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56AB509" w14:textId="7E20EF01" w:rsidR="004B04AF" w:rsidRPr="004464C9" w:rsidRDefault="004B04AF" w:rsidP="004464C9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B84680">
              <w:rPr>
                <w:rFonts w:ascii="Arial" w:hAnsi="Arial" w:cs="Arial"/>
                <w:sz w:val="22"/>
                <w:szCs w:val="22"/>
              </w:rPr>
              <w:t>riorit</w:t>
            </w:r>
            <w:r>
              <w:rPr>
                <w:rFonts w:ascii="Arial" w:hAnsi="Arial" w:cs="Arial"/>
                <w:sz w:val="22"/>
                <w:szCs w:val="22"/>
              </w:rPr>
              <w:t>ise workload, meet deadlines and manage time and resources effectively</w:t>
            </w:r>
          </w:p>
          <w:p w14:paraId="7C08EC97" w14:textId="3B8FEFA7" w:rsidR="004B04AF" w:rsidRPr="004B04AF" w:rsidRDefault="004B04AF" w:rsidP="004464C9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 effectively as part of a team and take own initiative and responsibility</w:t>
            </w:r>
            <w:r w:rsidR="00FD6EB7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be</w:t>
            </w:r>
            <w:r w:rsidR="004464C9">
              <w:rPr>
                <w:rFonts w:ascii="Arial" w:hAnsi="Arial" w:cs="Arial"/>
                <w:sz w:val="22"/>
                <w:szCs w:val="22"/>
              </w:rPr>
              <w:t>ing confident in your decisions</w:t>
            </w:r>
          </w:p>
        </w:tc>
        <w:tc>
          <w:tcPr>
            <w:tcW w:w="992" w:type="dxa"/>
          </w:tcPr>
          <w:p w14:paraId="09AFDA1D" w14:textId="77777777" w:rsidR="002A7585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09ADF085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D695CD4" w14:textId="70F0D264" w:rsidR="004B04AF" w:rsidRPr="00810853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</w:tc>
        <w:tc>
          <w:tcPr>
            <w:tcW w:w="1187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D747363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377B6E30" w14:textId="77777777" w:rsidR="002A7585" w:rsidRDefault="002A7585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  <w:p w14:paraId="78E9764D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App/Int</w:t>
            </w:r>
          </w:p>
          <w:p w14:paraId="4E1B3A82" w14:textId="77777777" w:rsidR="004B04AF" w:rsidRPr="00810853" w:rsidRDefault="004B04AF" w:rsidP="004464C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</w:p>
        </w:tc>
      </w:tr>
      <w:tr w:rsidR="002A7585" w:rsidRPr="00810853" w14:paraId="6B4A16A9" w14:textId="77777777" w:rsidTr="004464C9">
        <w:trPr>
          <w:trHeight w:val="313"/>
          <w:jc w:val="center"/>
        </w:trPr>
        <w:tc>
          <w:tcPr>
            <w:tcW w:w="1673" w:type="dxa"/>
          </w:tcPr>
          <w:p w14:paraId="776AB427" w14:textId="3A4F34B8" w:rsidR="002A7585" w:rsidRPr="00810853" w:rsidRDefault="002A7585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Personality</w:t>
            </w:r>
          </w:p>
        </w:tc>
        <w:tc>
          <w:tcPr>
            <w:tcW w:w="510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A52E5F2" w14:textId="77777777" w:rsidR="004B04AF" w:rsidRPr="00663C23" w:rsidRDefault="004B04AF" w:rsidP="004B04AF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Resilient</w:t>
            </w:r>
          </w:p>
          <w:p w14:paraId="494C34C1" w14:textId="77777777" w:rsidR="004B04AF" w:rsidRPr="00663C23" w:rsidRDefault="004B04AF" w:rsidP="004B04AF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Warm and responsive</w:t>
            </w:r>
          </w:p>
          <w:p w14:paraId="0B90A0AA" w14:textId="77777777" w:rsidR="004B04AF" w:rsidRPr="00663C23" w:rsidRDefault="004B04AF" w:rsidP="004B04AF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Emotionally literate</w:t>
            </w:r>
          </w:p>
          <w:p w14:paraId="46705759" w14:textId="77777777" w:rsidR="004B04AF" w:rsidRPr="00663C23" w:rsidRDefault="004B04AF" w:rsidP="004B04AF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Persistent and persevering</w:t>
            </w:r>
          </w:p>
          <w:p w14:paraId="5ED3D702" w14:textId="77777777" w:rsidR="004B04AF" w:rsidRPr="00663C23" w:rsidRDefault="004B04AF" w:rsidP="004B04AF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3C23">
              <w:rPr>
                <w:rFonts w:ascii="Arial" w:hAnsi="Arial" w:cs="Arial"/>
                <w:sz w:val="22"/>
                <w:szCs w:val="22"/>
              </w:rPr>
              <w:t>Supportive</w:t>
            </w:r>
          </w:p>
          <w:p w14:paraId="7FEC5438" w14:textId="77777777" w:rsidR="004B04AF" w:rsidRPr="00663C23" w:rsidRDefault="004B04AF" w:rsidP="004B04AF">
            <w:pPr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Assertive</w:t>
            </w:r>
          </w:p>
          <w:p w14:paraId="538E34BA" w14:textId="2867E926" w:rsidR="00EB40A8" w:rsidRPr="00810853" w:rsidRDefault="004B04AF" w:rsidP="004B04AF">
            <w:pPr>
              <w:pStyle w:val="ListParagraph"/>
              <w:numPr>
                <w:ilvl w:val="0"/>
                <w:numId w:val="20"/>
              </w:numPr>
              <w:tabs>
                <w:tab w:val="num" w:pos="427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Committed</w:t>
            </w:r>
            <w:r w:rsidRPr="00663C23">
              <w:rPr>
                <w:rFonts w:ascii="Arial" w:hAnsi="Arial" w:cs="Arial"/>
                <w:sz w:val="22"/>
                <w:szCs w:val="22"/>
              </w:rPr>
              <w:t xml:space="preserve"> to</w:t>
            </w:r>
            <w:r>
              <w:rPr>
                <w:rFonts w:ascii="Arial" w:hAnsi="Arial" w:cs="Arial"/>
                <w:sz w:val="22"/>
                <w:szCs w:val="22"/>
              </w:rPr>
              <w:t xml:space="preserve"> own</w:t>
            </w:r>
            <w:r w:rsidRPr="00663C23">
              <w:rPr>
                <w:rFonts w:ascii="Arial" w:hAnsi="Arial" w:cs="Arial"/>
                <w:sz w:val="22"/>
                <w:szCs w:val="22"/>
              </w:rPr>
              <w:t xml:space="preserve"> learning and </w:t>
            </w:r>
            <w:r>
              <w:rPr>
                <w:rFonts w:ascii="Arial" w:hAnsi="Arial" w:cs="Arial"/>
                <w:sz w:val="22"/>
                <w:szCs w:val="22"/>
              </w:rPr>
              <w:t>development</w:t>
            </w:r>
          </w:p>
        </w:tc>
        <w:tc>
          <w:tcPr>
            <w:tcW w:w="992" w:type="dxa"/>
          </w:tcPr>
          <w:p w14:paraId="1BDCD74E" w14:textId="77777777" w:rsidR="006404C1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6AADCB9F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740D03DA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381379C5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733F7FAE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64F7A415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47E741C6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1189A774" w14:textId="14B84970" w:rsidR="004B04AF" w:rsidRPr="00810853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</w:tc>
        <w:tc>
          <w:tcPr>
            <w:tcW w:w="1187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CE5FAB7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0D153B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Int</w:t>
            </w:r>
          </w:p>
          <w:p w14:paraId="095766F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0D153B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Int</w:t>
            </w:r>
          </w:p>
          <w:p w14:paraId="7914B810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0D153B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Int</w:t>
            </w:r>
          </w:p>
          <w:p w14:paraId="2AE62477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0D153B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Int</w:t>
            </w:r>
          </w:p>
          <w:p w14:paraId="5A11BD39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0D153B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Int</w:t>
            </w:r>
          </w:p>
          <w:p w14:paraId="7595254C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0D153B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Int</w:t>
            </w:r>
          </w:p>
          <w:p w14:paraId="75C4BC88" w14:textId="77777777" w:rsidR="004B04AF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0D153B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Int</w:t>
            </w:r>
          </w:p>
          <w:p w14:paraId="68E9C57C" w14:textId="77777777" w:rsidR="004B04AF" w:rsidRPr="00810853" w:rsidRDefault="004B04AF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</w:tc>
      </w:tr>
      <w:tr w:rsidR="002A7585" w:rsidRPr="00810853" w14:paraId="118218B9" w14:textId="77777777" w:rsidTr="004464C9">
        <w:trPr>
          <w:trHeight w:val="313"/>
          <w:jc w:val="center"/>
        </w:trPr>
        <w:tc>
          <w:tcPr>
            <w:tcW w:w="1673" w:type="dxa"/>
            <w:tcBorders>
              <w:bottom w:val="single" w:sz="4" w:space="0" w:color="auto"/>
            </w:tcBorders>
          </w:tcPr>
          <w:p w14:paraId="145451D3" w14:textId="0DD31476" w:rsidR="002A7585" w:rsidRPr="00810853" w:rsidRDefault="002A7585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 xml:space="preserve">Special </w:t>
            </w: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Requirements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1D3CBDF" w14:textId="7AF92BF2" w:rsidR="002A7585" w:rsidRPr="00810853" w:rsidRDefault="004B04AF" w:rsidP="00EB40A8">
            <w:pPr>
              <w:numPr>
                <w:ilvl w:val="0"/>
                <w:numId w:val="21"/>
              </w:numPr>
              <w:tabs>
                <w:tab w:val="clear" w:pos="720"/>
                <w:tab w:val="num" w:pos="427"/>
              </w:tabs>
              <w:ind w:hanging="72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Valid Full UK Driving Licence.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540D0AD" w14:textId="01E3E2FE" w:rsidR="002A7585" w:rsidRPr="00810853" w:rsidRDefault="008A3E0C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</w:tc>
        <w:tc>
          <w:tcPr>
            <w:tcW w:w="1187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2924C34" w14:textId="1E87ED30" w:rsidR="002A7585" w:rsidRPr="00810853" w:rsidRDefault="008A3E0C" w:rsidP="004464C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App</w:t>
            </w:r>
          </w:p>
        </w:tc>
      </w:tr>
    </w:tbl>
    <w:p w14:paraId="44C81B73" w14:textId="26AEF482" w:rsidR="00D05F59" w:rsidRPr="00810853" w:rsidRDefault="00D05F59" w:rsidP="00D05F59">
      <w:pPr>
        <w:pStyle w:val="Heading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Key</w:t>
      </w:r>
      <w:r w:rsidRPr="00810853">
        <w:rPr>
          <w:rFonts w:ascii="Arial" w:hAnsi="Arial" w:cs="Arial"/>
          <w:b/>
          <w:sz w:val="22"/>
          <w:szCs w:val="22"/>
        </w:rPr>
        <w:t>:</w:t>
      </w:r>
    </w:p>
    <w:p w14:paraId="4BD1DC00" w14:textId="568C71A1" w:rsidR="00D05F59" w:rsidRPr="00810853" w:rsidRDefault="00D05F59" w:rsidP="00D05F59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E = Essential, D = Desirable, A = Application Form, I = Interview</w:t>
      </w:r>
    </w:p>
    <w:p w14:paraId="7D152552" w14:textId="77777777" w:rsidR="00EA59DB" w:rsidRPr="00810853" w:rsidRDefault="00EA59DB" w:rsidP="00EA59DB">
      <w:pPr>
        <w:pStyle w:val="Heading7"/>
        <w:rPr>
          <w:rFonts w:ascii="Arial" w:hAnsi="Arial" w:cs="Arial"/>
          <w:b/>
          <w:sz w:val="22"/>
          <w:szCs w:val="22"/>
        </w:rPr>
      </w:pPr>
      <w:r w:rsidRPr="00810853">
        <w:rPr>
          <w:rFonts w:ascii="Arial" w:hAnsi="Arial" w:cs="Arial"/>
          <w:b/>
          <w:sz w:val="22"/>
          <w:szCs w:val="22"/>
        </w:rPr>
        <w:t>Candidate Screening:</w:t>
      </w:r>
    </w:p>
    <w:p w14:paraId="1E017808" w14:textId="39E5B632" w:rsidR="00EA59DB" w:rsidRPr="00810853" w:rsidRDefault="00EA59DB" w:rsidP="00EA59D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 w:rsidRPr="00810853">
        <w:rPr>
          <w:rFonts w:ascii="Arial" w:hAnsi="Arial" w:cs="Arial"/>
          <w:sz w:val="22"/>
          <w:szCs w:val="22"/>
          <w:lang w:val="en-US"/>
        </w:rPr>
        <w:t xml:space="preserve">Rehabilitation of Offenders Act 1974 </w:t>
      </w:r>
      <w:r w:rsidR="004464C9">
        <w:rPr>
          <w:rFonts w:ascii="Arial" w:hAnsi="Arial" w:cs="Arial"/>
          <w:sz w:val="22"/>
          <w:szCs w:val="22"/>
          <w:lang w:val="en-US"/>
        </w:rPr>
        <w:t>applies</w:t>
      </w:r>
    </w:p>
    <w:p w14:paraId="39667CCF" w14:textId="0C21B51B" w:rsidR="00EA59DB" w:rsidRDefault="00810853" w:rsidP="003F634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Disclosure and Barring Service check</w:t>
      </w:r>
      <w:r w:rsidR="00ED6366" w:rsidRPr="00810853">
        <w:rPr>
          <w:rFonts w:ascii="Arial" w:hAnsi="Arial" w:cs="Arial"/>
          <w:sz w:val="22"/>
          <w:szCs w:val="22"/>
          <w:lang w:val="en-US"/>
        </w:rPr>
        <w:t xml:space="preserve">: </w:t>
      </w:r>
      <w:r w:rsidR="003F634D" w:rsidRPr="00810853">
        <w:rPr>
          <w:rFonts w:ascii="Arial" w:hAnsi="Arial" w:cs="Arial"/>
          <w:sz w:val="22"/>
          <w:szCs w:val="22"/>
          <w:lang w:val="en-US"/>
        </w:rPr>
        <w:t>Enhanced</w:t>
      </w:r>
    </w:p>
    <w:p w14:paraId="34E8B897" w14:textId="77777777" w:rsidR="008A3E0C" w:rsidRDefault="008A3E0C" w:rsidP="003917D4">
      <w:pPr>
        <w:jc w:val="center"/>
        <w:rPr>
          <w:rFonts w:ascii="Arial" w:hAnsi="Arial" w:cs="Arial"/>
          <w:b/>
        </w:rPr>
      </w:pPr>
    </w:p>
    <w:p w14:paraId="23B7E356" w14:textId="77777777" w:rsidR="003917D4" w:rsidRDefault="003917D4" w:rsidP="003917D4">
      <w:pPr>
        <w:jc w:val="center"/>
        <w:rPr>
          <w:rFonts w:ascii="Arial" w:hAnsi="Arial" w:cs="Arial"/>
          <w:b/>
        </w:rPr>
      </w:pPr>
    </w:p>
    <w:p w14:paraId="6099246B" w14:textId="77777777" w:rsidR="003917D4" w:rsidRDefault="003917D4" w:rsidP="003917D4">
      <w:pPr>
        <w:jc w:val="center"/>
        <w:rPr>
          <w:rFonts w:ascii="Arial" w:hAnsi="Arial" w:cs="Arial"/>
          <w:b/>
        </w:rPr>
      </w:pPr>
    </w:p>
    <w:p w14:paraId="6E171654" w14:textId="77777777" w:rsidR="003917D4" w:rsidRDefault="003917D4" w:rsidP="003917D4">
      <w:pPr>
        <w:jc w:val="center"/>
        <w:rPr>
          <w:rFonts w:ascii="Arial" w:hAnsi="Arial" w:cs="Arial"/>
          <w:b/>
        </w:rPr>
      </w:pPr>
    </w:p>
    <w:p w14:paraId="084E8747" w14:textId="2377A8AF" w:rsidR="000C2219" w:rsidRDefault="000C2219" w:rsidP="000C2219">
      <w:pPr>
        <w:jc w:val="right"/>
        <w:rPr>
          <w:rFonts w:ascii="Arial" w:hAnsi="Arial" w:cs="Arial"/>
          <w:b/>
        </w:rPr>
      </w:pPr>
      <w:r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59264" behindDoc="1" locked="0" layoutInCell="1" allowOverlap="1" wp14:anchorId="408F0430" wp14:editId="785875CF">
            <wp:simplePos x="0" y="0"/>
            <wp:positionH relativeFrom="column">
              <wp:posOffset>4516755</wp:posOffset>
            </wp:positionH>
            <wp:positionV relativeFrom="paragraph">
              <wp:posOffset>-86995</wp:posOffset>
            </wp:positionV>
            <wp:extent cx="1123950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234" y="21440"/>
                <wp:lineTo x="21234" y="0"/>
                <wp:lineTo x="0" y="0"/>
              </wp:wrapPolygon>
            </wp:wrapTight>
            <wp:docPr id="1" name="Picture 1" descr="wbc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bc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A85947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2075D242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6310032B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7856769D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281157C1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3C603E30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533E7E52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32161D4E" w14:textId="77777777" w:rsidR="004464C9" w:rsidRDefault="004464C9" w:rsidP="000C2219">
      <w:pPr>
        <w:jc w:val="center"/>
        <w:rPr>
          <w:rFonts w:ascii="Arial" w:hAnsi="Arial" w:cs="Arial"/>
          <w:b/>
        </w:rPr>
      </w:pPr>
    </w:p>
    <w:p w14:paraId="1F80E330" w14:textId="7B561FFD" w:rsidR="000C2219" w:rsidRPr="00357B6E" w:rsidRDefault="000C2219" w:rsidP="000C2219">
      <w:pPr>
        <w:jc w:val="center"/>
        <w:rPr>
          <w:rFonts w:ascii="Arial" w:hAnsi="Arial" w:cs="Arial"/>
          <w:b/>
        </w:rPr>
      </w:pPr>
      <w:r w:rsidRPr="00357B6E">
        <w:rPr>
          <w:rFonts w:ascii="Arial" w:hAnsi="Arial" w:cs="Arial"/>
          <w:b/>
        </w:rPr>
        <w:t>Woking Borough Council Role Map</w:t>
      </w:r>
    </w:p>
    <w:p w14:paraId="2E986249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26FF46B0" w14:textId="5771FF65" w:rsidR="000C2219" w:rsidRDefault="000C2219" w:rsidP="000C221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Job Title: </w:t>
      </w:r>
      <w:r w:rsidR="008A3E0C">
        <w:rPr>
          <w:rFonts w:ascii="Arial" w:hAnsi="Arial" w:cs="Arial"/>
          <w:b/>
        </w:rPr>
        <w:t xml:space="preserve">  Family Coordinator (Refugees)</w:t>
      </w:r>
    </w:p>
    <w:p w14:paraId="2A47A24F" w14:textId="77777777" w:rsidR="000C2219" w:rsidRDefault="000C2219" w:rsidP="000C2219">
      <w:pPr>
        <w:jc w:val="center"/>
        <w:rPr>
          <w:rFonts w:ascii="Arial" w:hAnsi="Arial" w:cs="Arial"/>
          <w:b/>
        </w:rPr>
      </w:pPr>
    </w:p>
    <w:p w14:paraId="192A7869" w14:textId="32158C70" w:rsidR="000C2219" w:rsidRPr="008A3E0C" w:rsidRDefault="000C2219" w:rsidP="000C2219">
      <w:pPr>
        <w:jc w:val="center"/>
        <w:rPr>
          <w:rFonts w:ascii="Arial" w:hAnsi="Arial" w:cs="Arial"/>
          <w:b/>
        </w:rPr>
      </w:pPr>
      <w:r w:rsidRPr="008A3E0C">
        <w:rPr>
          <w:rFonts w:ascii="Arial" w:hAnsi="Arial" w:cs="Arial"/>
          <w:b/>
        </w:rPr>
        <w:t>Team:</w:t>
      </w:r>
      <w:r w:rsidR="008A3E0C" w:rsidRPr="008A3E0C">
        <w:rPr>
          <w:rFonts w:ascii="Arial" w:hAnsi="Arial" w:cs="Arial"/>
          <w:b/>
        </w:rPr>
        <w:t xml:space="preserve"> Living Well</w:t>
      </w:r>
    </w:p>
    <w:p w14:paraId="0D5A011B" w14:textId="77777777" w:rsidR="000C2219" w:rsidRPr="00035618" w:rsidRDefault="000C2219" w:rsidP="000C221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50E91BAF" w14:textId="7FB96772" w:rsidR="000C2219" w:rsidRDefault="000C2219" w:rsidP="000C221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Function: </w:t>
      </w:r>
      <w:r w:rsidR="008A3E0C">
        <w:rPr>
          <w:rFonts w:ascii="Arial" w:hAnsi="Arial" w:cs="Arial"/>
          <w:b/>
        </w:rPr>
        <w:t>Family Support</w:t>
      </w:r>
    </w:p>
    <w:p w14:paraId="3DD21331" w14:textId="77777777" w:rsidR="008A3E0C" w:rsidRPr="005E1593" w:rsidRDefault="008A3E0C" w:rsidP="008A3E0C">
      <w:pPr>
        <w:rPr>
          <w:rFonts w:ascii="Arial" w:hAnsi="Arial" w:cs="Arial"/>
          <w:b/>
        </w:rPr>
      </w:pPr>
    </w:p>
    <w:p w14:paraId="19D7EF3B" w14:textId="77777777" w:rsidR="000C2219" w:rsidRPr="00357B6E" w:rsidRDefault="000C2219" w:rsidP="000C2219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5040"/>
        <w:gridCol w:w="1980"/>
      </w:tblGrid>
      <w:tr w:rsidR="000C2219" w:rsidRPr="00357B6E" w14:paraId="499F0A58" w14:textId="77777777" w:rsidTr="004464C9">
        <w:trPr>
          <w:trHeight w:val="624"/>
          <w:jc w:val="center"/>
        </w:trPr>
        <w:tc>
          <w:tcPr>
            <w:tcW w:w="5040" w:type="dxa"/>
            <w:vAlign w:val="center"/>
          </w:tcPr>
          <w:p w14:paraId="0C015812" w14:textId="77777777" w:rsidR="000C2219" w:rsidRPr="00357B6E" w:rsidRDefault="000C2219" w:rsidP="00D611A4">
            <w:pPr>
              <w:spacing w:before="40" w:after="40"/>
              <w:jc w:val="left"/>
              <w:rPr>
                <w:rFonts w:ascii="Arial" w:hAnsi="Arial" w:cs="Arial"/>
                <w:b/>
              </w:rPr>
            </w:pPr>
            <w:r w:rsidRPr="00357B6E">
              <w:rPr>
                <w:rFonts w:ascii="Arial" w:hAnsi="Arial" w:cs="Arial"/>
                <w:b/>
              </w:rPr>
              <w:t>Behaviours</w:t>
            </w:r>
          </w:p>
        </w:tc>
        <w:tc>
          <w:tcPr>
            <w:tcW w:w="1980" w:type="dxa"/>
            <w:vAlign w:val="center"/>
          </w:tcPr>
          <w:p w14:paraId="2A9C4F68" w14:textId="77777777" w:rsidR="000C2219" w:rsidRPr="00357B6E" w:rsidRDefault="000C2219" w:rsidP="00D611A4">
            <w:pPr>
              <w:spacing w:before="40" w:after="40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</w:t>
            </w:r>
            <w:r w:rsidRPr="00357B6E">
              <w:rPr>
                <w:rFonts w:ascii="Arial" w:hAnsi="Arial" w:cs="Arial"/>
                <w:b/>
              </w:rPr>
              <w:t>evel</w:t>
            </w:r>
            <w:r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C2219" w:rsidRPr="00357B6E" w14:paraId="69CC9F15" w14:textId="77777777" w:rsidTr="004464C9">
        <w:trPr>
          <w:trHeight w:val="624"/>
          <w:jc w:val="center"/>
        </w:trPr>
        <w:tc>
          <w:tcPr>
            <w:tcW w:w="5040" w:type="dxa"/>
            <w:shd w:val="clear" w:color="auto" w:fill="FFCC00"/>
            <w:vAlign w:val="center"/>
          </w:tcPr>
          <w:p w14:paraId="755CA955" w14:textId="77777777" w:rsidR="000C2219" w:rsidRPr="005E1593" w:rsidRDefault="000C2219" w:rsidP="00D611A4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Shaping our F</w:t>
            </w:r>
            <w:r w:rsidRPr="005E1593">
              <w:rPr>
                <w:rFonts w:ascii="Arial" w:hAnsi="Arial" w:cs="Arial"/>
              </w:rPr>
              <w:t>uture</w:t>
            </w:r>
          </w:p>
        </w:tc>
        <w:tc>
          <w:tcPr>
            <w:tcW w:w="1980" w:type="dxa"/>
            <w:shd w:val="clear" w:color="auto" w:fill="FFCC00"/>
            <w:vAlign w:val="center"/>
          </w:tcPr>
          <w:p w14:paraId="7ED91A23" w14:textId="49A1603D" w:rsidR="000C2219" w:rsidRPr="00357B6E" w:rsidRDefault="008A3E0C" w:rsidP="00D611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046921D4" w14:textId="77777777" w:rsidTr="004464C9">
        <w:trPr>
          <w:trHeight w:val="624"/>
          <w:jc w:val="center"/>
        </w:trPr>
        <w:tc>
          <w:tcPr>
            <w:tcW w:w="5040" w:type="dxa"/>
            <w:shd w:val="clear" w:color="auto" w:fill="92D050"/>
            <w:vAlign w:val="center"/>
          </w:tcPr>
          <w:p w14:paraId="69FFD7E5" w14:textId="77777777" w:rsidR="000C2219" w:rsidRPr="005E1593" w:rsidRDefault="000C2219" w:rsidP="00D611A4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Leading our P</w:t>
            </w:r>
            <w:r w:rsidRPr="005E1593">
              <w:rPr>
                <w:rFonts w:ascii="Arial" w:hAnsi="Arial" w:cs="Arial"/>
              </w:rPr>
              <w:t>eople</w:t>
            </w:r>
          </w:p>
        </w:tc>
        <w:tc>
          <w:tcPr>
            <w:tcW w:w="1980" w:type="dxa"/>
            <w:shd w:val="clear" w:color="auto" w:fill="92D050"/>
            <w:vAlign w:val="center"/>
          </w:tcPr>
          <w:p w14:paraId="170A6248" w14:textId="4EF5E5DE" w:rsidR="000C2219" w:rsidRPr="00357B6E" w:rsidRDefault="008A3E0C" w:rsidP="00D611A4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1</w:t>
            </w:r>
          </w:p>
        </w:tc>
      </w:tr>
      <w:tr w:rsidR="000C2219" w:rsidRPr="00357B6E" w14:paraId="59C1DD57" w14:textId="77777777" w:rsidTr="004464C9">
        <w:trPr>
          <w:trHeight w:val="624"/>
          <w:jc w:val="center"/>
        </w:trPr>
        <w:tc>
          <w:tcPr>
            <w:tcW w:w="5040" w:type="dxa"/>
            <w:shd w:val="clear" w:color="auto" w:fill="00A1DA"/>
            <w:vAlign w:val="center"/>
          </w:tcPr>
          <w:p w14:paraId="504361EF" w14:textId="77777777" w:rsidR="000C2219" w:rsidRPr="00357B6E" w:rsidRDefault="000C2219" w:rsidP="00D611A4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Delivering for our C</w:t>
            </w:r>
            <w:r w:rsidRPr="00357B6E">
              <w:rPr>
                <w:rFonts w:ascii="Arial" w:hAnsi="Arial" w:cs="Arial"/>
              </w:rPr>
              <w:t>ustomers</w:t>
            </w:r>
          </w:p>
        </w:tc>
        <w:tc>
          <w:tcPr>
            <w:tcW w:w="1980" w:type="dxa"/>
            <w:shd w:val="clear" w:color="auto" w:fill="00A1DA"/>
            <w:vAlign w:val="center"/>
          </w:tcPr>
          <w:p w14:paraId="4410F633" w14:textId="4A804A18" w:rsidR="000C2219" w:rsidRPr="00357B6E" w:rsidRDefault="008A3E0C" w:rsidP="00D611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3F7A0C13" w14:textId="77777777" w:rsidTr="004464C9">
        <w:trPr>
          <w:trHeight w:val="624"/>
          <w:jc w:val="center"/>
        </w:trPr>
        <w:tc>
          <w:tcPr>
            <w:tcW w:w="5040" w:type="dxa"/>
            <w:shd w:val="clear" w:color="auto" w:fill="A86ED4"/>
            <w:vAlign w:val="center"/>
          </w:tcPr>
          <w:p w14:paraId="7D553223" w14:textId="77777777" w:rsidR="000C2219" w:rsidRPr="00357B6E" w:rsidRDefault="000C2219" w:rsidP="00D611A4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Change Happen</w:t>
            </w:r>
          </w:p>
        </w:tc>
        <w:tc>
          <w:tcPr>
            <w:tcW w:w="1980" w:type="dxa"/>
            <w:shd w:val="clear" w:color="auto" w:fill="A86ED4"/>
            <w:vAlign w:val="center"/>
          </w:tcPr>
          <w:p w14:paraId="48715942" w14:textId="36A74965" w:rsidR="000C2219" w:rsidRPr="00357B6E" w:rsidRDefault="008A3E0C" w:rsidP="00D611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17B1AF70" w14:textId="77777777" w:rsidTr="004464C9">
        <w:trPr>
          <w:trHeight w:val="624"/>
          <w:jc w:val="center"/>
        </w:trPr>
        <w:tc>
          <w:tcPr>
            <w:tcW w:w="5040" w:type="dxa"/>
            <w:shd w:val="clear" w:color="auto" w:fill="FF0000"/>
            <w:vAlign w:val="center"/>
          </w:tcPr>
          <w:p w14:paraId="482DF93D" w14:textId="77777777" w:rsidR="000C2219" w:rsidRPr="00357B6E" w:rsidRDefault="000C2219" w:rsidP="00D611A4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 and Partnership Working</w:t>
            </w:r>
          </w:p>
        </w:tc>
        <w:tc>
          <w:tcPr>
            <w:tcW w:w="1980" w:type="dxa"/>
            <w:shd w:val="clear" w:color="auto" w:fill="FF0000"/>
            <w:vAlign w:val="center"/>
          </w:tcPr>
          <w:p w14:paraId="26BF65D0" w14:textId="4AB776E4" w:rsidR="000C2219" w:rsidRPr="00357B6E" w:rsidRDefault="008A3E0C" w:rsidP="00D611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1B5220C2" w14:textId="77777777" w:rsidTr="004464C9">
        <w:trPr>
          <w:trHeight w:val="624"/>
          <w:jc w:val="center"/>
        </w:trPr>
        <w:tc>
          <w:tcPr>
            <w:tcW w:w="5040" w:type="dxa"/>
            <w:shd w:val="clear" w:color="auto" w:fill="FF3399"/>
            <w:vAlign w:val="center"/>
          </w:tcPr>
          <w:p w14:paraId="16A40B1F" w14:textId="77777777" w:rsidR="000C2219" w:rsidRPr="00357B6E" w:rsidRDefault="000C2219" w:rsidP="00D611A4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357B6E">
              <w:rPr>
                <w:rFonts w:ascii="Arial" w:hAnsi="Arial" w:cs="Arial"/>
              </w:rPr>
              <w:t xml:space="preserve">Communicating </w:t>
            </w:r>
            <w:r>
              <w:rPr>
                <w:rFonts w:ascii="Arial" w:hAnsi="Arial" w:cs="Arial"/>
              </w:rPr>
              <w:t>O</w:t>
            </w:r>
            <w:r w:rsidRPr="00357B6E">
              <w:rPr>
                <w:rFonts w:ascii="Arial" w:hAnsi="Arial" w:cs="Arial"/>
              </w:rPr>
              <w:t>penly</w:t>
            </w:r>
          </w:p>
        </w:tc>
        <w:tc>
          <w:tcPr>
            <w:tcW w:w="1980" w:type="dxa"/>
            <w:shd w:val="clear" w:color="auto" w:fill="FF3399"/>
            <w:vAlign w:val="center"/>
          </w:tcPr>
          <w:p w14:paraId="2E4B56EA" w14:textId="7B58E270" w:rsidR="000C2219" w:rsidRPr="00357B6E" w:rsidRDefault="008A3E0C" w:rsidP="00D611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C2219" w:rsidRPr="00357B6E" w14:paraId="015AB9F2" w14:textId="77777777" w:rsidTr="004464C9">
        <w:trPr>
          <w:trHeight w:val="624"/>
          <w:jc w:val="center"/>
        </w:trPr>
        <w:tc>
          <w:tcPr>
            <w:tcW w:w="5040" w:type="dxa"/>
            <w:shd w:val="clear" w:color="auto" w:fill="339966"/>
            <w:vAlign w:val="center"/>
          </w:tcPr>
          <w:p w14:paraId="38BF6C79" w14:textId="77777777" w:rsidR="000C2219" w:rsidRPr="00357B6E" w:rsidRDefault="000C2219" w:rsidP="00D611A4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Performance Management</w:t>
            </w:r>
          </w:p>
        </w:tc>
        <w:tc>
          <w:tcPr>
            <w:tcW w:w="1980" w:type="dxa"/>
            <w:shd w:val="clear" w:color="auto" w:fill="339966"/>
            <w:vAlign w:val="center"/>
          </w:tcPr>
          <w:p w14:paraId="22B12810" w14:textId="1BF3EC2F" w:rsidR="000C2219" w:rsidRPr="00357B6E" w:rsidRDefault="008A3E0C" w:rsidP="00D611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14:paraId="109C1B02" w14:textId="77777777" w:rsidR="000C2219" w:rsidRDefault="000C2219" w:rsidP="000C2219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4FC4E801" w14:textId="77777777" w:rsidR="000C2219" w:rsidRDefault="000C2219" w:rsidP="000C2219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50055042" w14:textId="77777777" w:rsidR="000C2219" w:rsidRDefault="000C2219" w:rsidP="000C2219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76E4C6B2" w14:textId="64244B83" w:rsidR="000C2219" w:rsidRDefault="000C2219" w:rsidP="000C2219">
      <w:pPr>
        <w:tabs>
          <w:tab w:val="left" w:pos="1275"/>
        </w:tabs>
        <w:jc w:val="center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Please refer to the Council’s Behavioral Framework for examples and indicators of the expected </w:t>
      </w:r>
      <w:r w:rsidR="004464C9">
        <w:rPr>
          <w:rFonts w:ascii="Arial" w:hAnsi="Arial" w:cs="Arial"/>
          <w:sz w:val="22"/>
          <w:szCs w:val="22"/>
          <w:lang w:val="en-US"/>
        </w:rPr>
        <w:t>behavior required at each level.</w:t>
      </w:r>
    </w:p>
    <w:p w14:paraId="1C8604E0" w14:textId="77777777" w:rsidR="000C2219" w:rsidRDefault="000C2219" w:rsidP="003917D4">
      <w:pPr>
        <w:jc w:val="center"/>
        <w:rPr>
          <w:rFonts w:ascii="Arial" w:hAnsi="Arial" w:cs="Arial"/>
          <w:b/>
        </w:rPr>
      </w:pPr>
    </w:p>
    <w:p w14:paraId="2B5573F7" w14:textId="77777777" w:rsidR="000C2219" w:rsidRDefault="000C2219" w:rsidP="003917D4">
      <w:pPr>
        <w:jc w:val="center"/>
        <w:rPr>
          <w:rFonts w:ascii="Arial" w:hAnsi="Arial" w:cs="Arial"/>
          <w:b/>
        </w:rPr>
      </w:pPr>
    </w:p>
    <w:p w14:paraId="5C75B960" w14:textId="77777777" w:rsidR="000C2219" w:rsidRDefault="000C2219" w:rsidP="003917D4">
      <w:pPr>
        <w:jc w:val="center"/>
        <w:rPr>
          <w:rFonts w:ascii="Arial" w:hAnsi="Arial" w:cs="Arial"/>
          <w:b/>
        </w:rPr>
      </w:pPr>
    </w:p>
    <w:p w14:paraId="5EABCB45" w14:textId="77777777" w:rsidR="003917D4" w:rsidRPr="00357B6E" w:rsidRDefault="003917D4" w:rsidP="003917D4">
      <w:pPr>
        <w:jc w:val="center"/>
        <w:rPr>
          <w:rFonts w:ascii="Arial" w:hAnsi="Arial" w:cs="Arial"/>
          <w:b/>
        </w:rPr>
      </w:pPr>
    </w:p>
    <w:p w14:paraId="64F15D57" w14:textId="287DF3FF" w:rsidR="003917D4" w:rsidRDefault="003917D4" w:rsidP="003917D4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21DD2DA2" w14:textId="77777777" w:rsidR="003917D4" w:rsidRDefault="003917D4" w:rsidP="003917D4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3D2C72B9" w14:textId="14CF90F4" w:rsidR="003917D4" w:rsidRDefault="003917D4" w:rsidP="003917D4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5FE973C7" w14:textId="77777777" w:rsidR="00373EA3" w:rsidRDefault="00373EA3" w:rsidP="00373EA3"/>
    <w:sectPr w:rsidR="00373EA3" w:rsidSect="002562F1">
      <w:pgSz w:w="11906" w:h="16838"/>
      <w:pgMar w:top="902" w:right="1797" w:bottom="125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B8DF6" w14:textId="77777777" w:rsidR="007E1C20" w:rsidRDefault="007E1C20" w:rsidP="003917D4">
      <w:r>
        <w:separator/>
      </w:r>
    </w:p>
  </w:endnote>
  <w:endnote w:type="continuationSeparator" w:id="0">
    <w:p w14:paraId="66A2870B" w14:textId="77777777" w:rsidR="007E1C20" w:rsidRDefault="007E1C20" w:rsidP="0039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1E542" w14:textId="77777777" w:rsidR="007E1C20" w:rsidRDefault="007E1C20" w:rsidP="003917D4">
      <w:r>
        <w:separator/>
      </w:r>
    </w:p>
  </w:footnote>
  <w:footnote w:type="continuationSeparator" w:id="0">
    <w:p w14:paraId="3A7AC0DB" w14:textId="77777777" w:rsidR="007E1C20" w:rsidRDefault="007E1C20" w:rsidP="00391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FB0D1E8"/>
    <w:lvl w:ilvl="0">
      <w:numFmt w:val="decimal"/>
      <w:lvlText w:val="*"/>
      <w:lvlJc w:val="left"/>
    </w:lvl>
  </w:abstractNum>
  <w:abstractNum w:abstractNumId="1" w15:restartNumberingAfterBreak="0">
    <w:nsid w:val="028F5037"/>
    <w:multiLevelType w:val="hybridMultilevel"/>
    <w:tmpl w:val="18D62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C3D3C"/>
    <w:multiLevelType w:val="hybridMultilevel"/>
    <w:tmpl w:val="C7B27F1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64711"/>
    <w:multiLevelType w:val="hybridMultilevel"/>
    <w:tmpl w:val="4418A16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B4287A"/>
    <w:multiLevelType w:val="hybridMultilevel"/>
    <w:tmpl w:val="AC945D5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524A0"/>
    <w:multiLevelType w:val="hybridMultilevel"/>
    <w:tmpl w:val="A860EF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1B8D"/>
    <w:multiLevelType w:val="hybridMultilevel"/>
    <w:tmpl w:val="6714F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516F8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6EF742E"/>
    <w:multiLevelType w:val="hybridMultilevel"/>
    <w:tmpl w:val="8FCE462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012425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A15A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E3D3676"/>
    <w:multiLevelType w:val="hybridMultilevel"/>
    <w:tmpl w:val="D416FA1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C76A0C"/>
    <w:multiLevelType w:val="hybridMultilevel"/>
    <w:tmpl w:val="2FEE394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146EC"/>
    <w:multiLevelType w:val="hybridMultilevel"/>
    <w:tmpl w:val="CF9668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B3100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564742B"/>
    <w:multiLevelType w:val="hybridMultilevel"/>
    <w:tmpl w:val="DE02A1D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E06E81"/>
    <w:multiLevelType w:val="hybridMultilevel"/>
    <w:tmpl w:val="15689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3E006F"/>
    <w:multiLevelType w:val="hybridMultilevel"/>
    <w:tmpl w:val="B63A606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FF01D59"/>
    <w:multiLevelType w:val="hybridMultilevel"/>
    <w:tmpl w:val="AAF407E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EA25AE"/>
    <w:multiLevelType w:val="hybridMultilevel"/>
    <w:tmpl w:val="70FA9BE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DD79C2"/>
    <w:multiLevelType w:val="hybridMultilevel"/>
    <w:tmpl w:val="AC3865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C7546"/>
    <w:multiLevelType w:val="hybridMultilevel"/>
    <w:tmpl w:val="8632B0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576847"/>
    <w:multiLevelType w:val="hybridMultilevel"/>
    <w:tmpl w:val="7C3ED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83321C"/>
    <w:multiLevelType w:val="hybridMultilevel"/>
    <w:tmpl w:val="A092A66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606DB0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0230C64"/>
    <w:multiLevelType w:val="hybridMultilevel"/>
    <w:tmpl w:val="7512CE1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B557E"/>
    <w:multiLevelType w:val="hybridMultilevel"/>
    <w:tmpl w:val="324CF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4433F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AFE15CF"/>
    <w:multiLevelType w:val="hybridMultilevel"/>
    <w:tmpl w:val="B9B4CC56"/>
    <w:lvl w:ilvl="0" w:tplc="0809000B">
      <w:start w:val="1"/>
      <w:numFmt w:val="bullet"/>
      <w:lvlText w:val="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9" w15:restartNumberingAfterBreak="0">
    <w:nsid w:val="5CAC795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04D2C4E"/>
    <w:multiLevelType w:val="hybridMultilevel"/>
    <w:tmpl w:val="DC1252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449EF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8BC3E74"/>
    <w:multiLevelType w:val="hybridMultilevel"/>
    <w:tmpl w:val="67BAD8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5BE5799"/>
    <w:multiLevelType w:val="hybridMultilevel"/>
    <w:tmpl w:val="819838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92E194F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C326AAB"/>
    <w:multiLevelType w:val="hybridMultilevel"/>
    <w:tmpl w:val="DB8AD1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9"/>
  </w:num>
  <w:num w:numId="3">
    <w:abstractNumId w:val="7"/>
  </w:num>
  <w:num w:numId="4">
    <w:abstractNumId w:val="24"/>
  </w:num>
  <w:num w:numId="5">
    <w:abstractNumId w:val="27"/>
  </w:num>
  <w:num w:numId="6">
    <w:abstractNumId w:val="9"/>
  </w:num>
  <w:num w:numId="7">
    <w:abstractNumId w:val="31"/>
  </w:num>
  <w:num w:numId="8">
    <w:abstractNumId w:val="14"/>
  </w:num>
  <w:num w:numId="9">
    <w:abstractNumId w:val="34"/>
  </w:num>
  <w:num w:numId="10">
    <w:abstractNumId w:val="13"/>
  </w:num>
  <w:num w:numId="11">
    <w:abstractNumId w:val="30"/>
  </w:num>
  <w:num w:numId="12">
    <w:abstractNumId w:val="11"/>
  </w:num>
  <w:num w:numId="13">
    <w:abstractNumId w:val="17"/>
  </w:num>
  <w:num w:numId="14">
    <w:abstractNumId w:val="18"/>
  </w:num>
  <w:num w:numId="15">
    <w:abstractNumId w:val="35"/>
  </w:num>
  <w:num w:numId="16">
    <w:abstractNumId w:val="33"/>
  </w:num>
  <w:num w:numId="1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8">
    <w:abstractNumId w:val="3"/>
  </w:num>
  <w:num w:numId="19">
    <w:abstractNumId w:val="15"/>
  </w:num>
  <w:num w:numId="20">
    <w:abstractNumId w:val="4"/>
  </w:num>
  <w:num w:numId="21">
    <w:abstractNumId w:val="5"/>
  </w:num>
  <w:num w:numId="22">
    <w:abstractNumId w:val="21"/>
  </w:num>
  <w:num w:numId="23">
    <w:abstractNumId w:val="20"/>
  </w:num>
  <w:num w:numId="24">
    <w:abstractNumId w:val="2"/>
  </w:num>
  <w:num w:numId="25">
    <w:abstractNumId w:val="28"/>
  </w:num>
  <w:num w:numId="26">
    <w:abstractNumId w:val="25"/>
  </w:num>
  <w:num w:numId="27">
    <w:abstractNumId w:val="23"/>
  </w:num>
  <w:num w:numId="28">
    <w:abstractNumId w:val="12"/>
  </w:num>
  <w:num w:numId="29">
    <w:abstractNumId w:val="6"/>
  </w:num>
  <w:num w:numId="30">
    <w:abstractNumId w:val="1"/>
  </w:num>
  <w:num w:numId="31">
    <w:abstractNumId w:val="26"/>
  </w:num>
  <w:num w:numId="32">
    <w:abstractNumId w:val="19"/>
  </w:num>
  <w:num w:numId="33">
    <w:abstractNumId w:val="8"/>
  </w:num>
  <w:num w:numId="34">
    <w:abstractNumId w:val="16"/>
  </w:num>
  <w:num w:numId="35">
    <w:abstractNumId w:val="22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3A"/>
    <w:rsid w:val="00022A5A"/>
    <w:rsid w:val="000611CD"/>
    <w:rsid w:val="0006510E"/>
    <w:rsid w:val="00093465"/>
    <w:rsid w:val="000A37B1"/>
    <w:rsid w:val="000B1A14"/>
    <w:rsid w:val="000C2219"/>
    <w:rsid w:val="000C2315"/>
    <w:rsid w:val="000D6A18"/>
    <w:rsid w:val="000F2676"/>
    <w:rsid w:val="001030F9"/>
    <w:rsid w:val="00146410"/>
    <w:rsid w:val="00153AF6"/>
    <w:rsid w:val="001E3DCF"/>
    <w:rsid w:val="0021633A"/>
    <w:rsid w:val="002316D3"/>
    <w:rsid w:val="002346E2"/>
    <w:rsid w:val="00242C7C"/>
    <w:rsid w:val="002562F1"/>
    <w:rsid w:val="00283624"/>
    <w:rsid w:val="00297CF1"/>
    <w:rsid w:val="002A6DA1"/>
    <w:rsid w:val="002A7585"/>
    <w:rsid w:val="002B4060"/>
    <w:rsid w:val="002D28B6"/>
    <w:rsid w:val="00312487"/>
    <w:rsid w:val="003238E8"/>
    <w:rsid w:val="00373EA3"/>
    <w:rsid w:val="003917D4"/>
    <w:rsid w:val="003F311C"/>
    <w:rsid w:val="003F3585"/>
    <w:rsid w:val="003F4BC7"/>
    <w:rsid w:val="003F634D"/>
    <w:rsid w:val="004005AC"/>
    <w:rsid w:val="00441A4E"/>
    <w:rsid w:val="004464C9"/>
    <w:rsid w:val="00453FC7"/>
    <w:rsid w:val="00454ACF"/>
    <w:rsid w:val="004622D6"/>
    <w:rsid w:val="00497A43"/>
    <w:rsid w:val="004A3D73"/>
    <w:rsid w:val="004A4DF2"/>
    <w:rsid w:val="004B04AF"/>
    <w:rsid w:val="0051058D"/>
    <w:rsid w:val="00562F79"/>
    <w:rsid w:val="005A2EAE"/>
    <w:rsid w:val="005B5B1E"/>
    <w:rsid w:val="005B6456"/>
    <w:rsid w:val="005B7A6D"/>
    <w:rsid w:val="005C183D"/>
    <w:rsid w:val="005F0D2A"/>
    <w:rsid w:val="00602A1B"/>
    <w:rsid w:val="00610D52"/>
    <w:rsid w:val="00611C3A"/>
    <w:rsid w:val="006160BE"/>
    <w:rsid w:val="00627370"/>
    <w:rsid w:val="006301F6"/>
    <w:rsid w:val="00630D5F"/>
    <w:rsid w:val="006404C1"/>
    <w:rsid w:val="00654689"/>
    <w:rsid w:val="00655157"/>
    <w:rsid w:val="006914A3"/>
    <w:rsid w:val="006A0032"/>
    <w:rsid w:val="006A30B5"/>
    <w:rsid w:val="006C0A18"/>
    <w:rsid w:val="006D5D46"/>
    <w:rsid w:val="006F0422"/>
    <w:rsid w:val="006F5C11"/>
    <w:rsid w:val="0070529A"/>
    <w:rsid w:val="00706501"/>
    <w:rsid w:val="00717C67"/>
    <w:rsid w:val="00720836"/>
    <w:rsid w:val="007232F5"/>
    <w:rsid w:val="00727E0B"/>
    <w:rsid w:val="007452BE"/>
    <w:rsid w:val="00745A3B"/>
    <w:rsid w:val="00750B26"/>
    <w:rsid w:val="00760E14"/>
    <w:rsid w:val="007624E6"/>
    <w:rsid w:val="00780AD9"/>
    <w:rsid w:val="007D2C5A"/>
    <w:rsid w:val="007E1C20"/>
    <w:rsid w:val="00810853"/>
    <w:rsid w:val="00831A6B"/>
    <w:rsid w:val="008335C6"/>
    <w:rsid w:val="008726B9"/>
    <w:rsid w:val="008A3E0C"/>
    <w:rsid w:val="008D5C2F"/>
    <w:rsid w:val="00902973"/>
    <w:rsid w:val="00920C93"/>
    <w:rsid w:val="0093464D"/>
    <w:rsid w:val="009352E4"/>
    <w:rsid w:val="0097552D"/>
    <w:rsid w:val="00985824"/>
    <w:rsid w:val="00991FD6"/>
    <w:rsid w:val="009C0D57"/>
    <w:rsid w:val="009C1BD7"/>
    <w:rsid w:val="009D0F1D"/>
    <w:rsid w:val="009D1CE9"/>
    <w:rsid w:val="009E4D5A"/>
    <w:rsid w:val="009F14B1"/>
    <w:rsid w:val="009F4851"/>
    <w:rsid w:val="00A10278"/>
    <w:rsid w:val="00A12FCC"/>
    <w:rsid w:val="00A65FE7"/>
    <w:rsid w:val="00A8416B"/>
    <w:rsid w:val="00AB3C4B"/>
    <w:rsid w:val="00AE39DD"/>
    <w:rsid w:val="00AE4EC6"/>
    <w:rsid w:val="00AF402A"/>
    <w:rsid w:val="00B2519D"/>
    <w:rsid w:val="00B4027C"/>
    <w:rsid w:val="00B87A47"/>
    <w:rsid w:val="00BF0E8D"/>
    <w:rsid w:val="00C11740"/>
    <w:rsid w:val="00C175D5"/>
    <w:rsid w:val="00C33F2F"/>
    <w:rsid w:val="00C41CF7"/>
    <w:rsid w:val="00C92EA2"/>
    <w:rsid w:val="00CB4918"/>
    <w:rsid w:val="00D05F59"/>
    <w:rsid w:val="00D261FE"/>
    <w:rsid w:val="00D54E9A"/>
    <w:rsid w:val="00D81346"/>
    <w:rsid w:val="00D97612"/>
    <w:rsid w:val="00DC1E56"/>
    <w:rsid w:val="00DC4CEC"/>
    <w:rsid w:val="00E064A9"/>
    <w:rsid w:val="00E60398"/>
    <w:rsid w:val="00EA59DB"/>
    <w:rsid w:val="00EB145B"/>
    <w:rsid w:val="00EB40A8"/>
    <w:rsid w:val="00EC4F36"/>
    <w:rsid w:val="00ED6366"/>
    <w:rsid w:val="00EE28B0"/>
    <w:rsid w:val="00F00785"/>
    <w:rsid w:val="00F46302"/>
    <w:rsid w:val="00F47593"/>
    <w:rsid w:val="00F652AC"/>
    <w:rsid w:val="00FA3B92"/>
    <w:rsid w:val="00FD3245"/>
    <w:rsid w:val="00FD6EB7"/>
    <w:rsid w:val="00FF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F3721E"/>
  <w15:docId w15:val="{489ABF2D-3DFC-413A-8A5A-134B5FD2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EA59D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A59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qFormat/>
    <w:pPr>
      <w:keepNext/>
      <w:spacing w:after="240"/>
      <w:outlineLvl w:val="2"/>
    </w:pPr>
    <w:rPr>
      <w:rFonts w:ascii="Univers (WN)" w:hAnsi="Univers (WN)"/>
      <w:b/>
      <w:i/>
      <w:szCs w:val="20"/>
    </w:rPr>
  </w:style>
  <w:style w:type="paragraph" w:styleId="Heading5">
    <w:name w:val="heading 5"/>
    <w:basedOn w:val="Normal"/>
    <w:next w:val="Normal"/>
    <w:qFormat/>
    <w:rsid w:val="00EA59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59D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A59DB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320" w:lineRule="atLeast"/>
    </w:pPr>
    <w:rPr>
      <w:rFonts w:ascii="Arial" w:hAnsi="Arial" w:cs="Arial"/>
      <w:lang w:eastAsia="zh-CN"/>
    </w:rPr>
  </w:style>
  <w:style w:type="paragraph" w:styleId="BodyText">
    <w:name w:val="Body Text"/>
    <w:basedOn w:val="Normal"/>
    <w:rPr>
      <w:rFonts w:ascii="Arial" w:hAnsi="Arial"/>
      <w:i/>
      <w:color w:val="0000FF"/>
      <w:szCs w:val="20"/>
    </w:rPr>
  </w:style>
  <w:style w:type="paragraph" w:styleId="BodyTextIndent2">
    <w:name w:val="Body Text Indent 2"/>
    <w:basedOn w:val="Normal"/>
    <w:pPr>
      <w:spacing w:line="320" w:lineRule="exact"/>
      <w:ind w:left="2552"/>
    </w:pPr>
    <w:rPr>
      <w:rFonts w:ascii="Arial" w:hAnsi="Arial"/>
      <w:b/>
      <w:szCs w:val="20"/>
    </w:rPr>
  </w:style>
  <w:style w:type="paragraph" w:customStyle="1" w:styleId="BodyTextFirst">
    <w:name w:val="Body Text First"/>
    <w:basedOn w:val="Normal"/>
    <w:next w:val="BodyText"/>
    <w:pPr>
      <w:spacing w:before="240" w:after="240"/>
    </w:pPr>
    <w:rPr>
      <w:rFonts w:ascii="CG Times (WN)" w:hAnsi="CG Times (WN)"/>
      <w:szCs w:val="20"/>
    </w:rPr>
  </w:style>
  <w:style w:type="paragraph" w:styleId="DocumentMap">
    <w:name w:val="Document Map"/>
    <w:basedOn w:val="Normal"/>
    <w:semiHidden/>
    <w:rsid w:val="00EB145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9F14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5B5B1E"/>
    <w:rPr>
      <w:color w:val="0000FF" w:themeColor="hyperlink"/>
      <w:u w:val="single"/>
    </w:rPr>
  </w:style>
  <w:style w:type="paragraph" w:styleId="ListParagraph">
    <w:name w:val="List Paragraph"/>
    <w:basedOn w:val="Normal"/>
    <w:qFormat/>
    <w:rsid w:val="00810853"/>
    <w:pPr>
      <w:ind w:left="720"/>
      <w:contextualSpacing/>
    </w:pPr>
  </w:style>
  <w:style w:type="character" w:styleId="FollowedHyperlink">
    <w:name w:val="FollowedHyperlink"/>
    <w:basedOn w:val="DefaultParagraphFont"/>
    <w:rsid w:val="003F4BC7"/>
    <w:rPr>
      <w:color w:val="800080" w:themeColor="followedHyperlink"/>
      <w:u w:val="single"/>
    </w:rPr>
  </w:style>
  <w:style w:type="table" w:styleId="TableGrid">
    <w:name w:val="Table Grid"/>
    <w:basedOn w:val="TableNormal"/>
    <w:rsid w:val="003917D4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917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917D4"/>
    <w:rPr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C41CF7"/>
    <w:rPr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4B0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ilesrv3\apps\apps\OFFICE2016\Job%20Description%20Person%20Specific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d664015b-6f26-4790-8fda-85f68c61414f" ContentTypeId="0x0101004006F74AA777284A8BC03E650336547B35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ExpireDateSaved xmlns="http://schemas.microsoft.com/sharepoint/v3" xsi:nil="true"/>
    <_dlc_ExpireDate xmlns="http://schemas.microsoft.com/sharepoint/v3" xsi:nil="true"/>
    <TaxCatchAll xmlns="96eb78c6-d990-4d86-b1df-5389007b3083">
      <Value>179</Value>
    </TaxCatchAll>
    <_dlc_DocId xmlns="96eb78c6-d990-4d86-b1df-5389007b3083">ZXCY4AER26PV-1887685907-1090</_dlc_DocId>
    <_dlc_DocIdUrl xmlns="96eb78c6-d990-4d86-b1df-5389007b3083">
      <Url>http://wbcsp16/sites/documentsi/_layouts/15/DocIdRedir.aspx?ID=ZXCY4AER26PV-1887685907-1090</Url>
      <Description>ZXCY4AER26PV-1887685907-1090</Description>
    </_dlc_DocIdUrl>
    <gdaa15ff613b4d0fbb0adf181104a1c6 xmlns="96eb78c6-d990-4d86-b1df-5389007b3083">
      <Terms xmlns="http://schemas.microsoft.com/office/infopath/2007/PartnerControls"/>
    </gdaa15ff613b4d0fbb0adf181104a1c6>
    <j2fca25e10e64ac0ba45f6f82f4d51fa xmlns="96eb78c6-d990-4d86-b1df-5389007b3083">
      <Terms xmlns="http://schemas.microsoft.com/office/infopath/2007/PartnerControls">
        <TermInfo xmlns="http://schemas.microsoft.com/office/infopath/2007/PartnerControls">
          <TermName xmlns="http://schemas.microsoft.com/office/infopath/2007/PartnerControls">Family Support</TermName>
          <TermId xmlns="http://schemas.microsoft.com/office/infopath/2007/PartnerControls">1145e15d-0173-46e1-a143-aaacd216e677</TermId>
        </TermInfo>
      </Terms>
    </j2fca25e10e64ac0ba45f6f82f4d51fa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Job Description Reference" ma:contentTypeID="0x0101004006F74AA777284A8BC03E650336547B3500842202D697BFD24AA0CC0CFA5D080058" ma:contentTypeVersion="2" ma:contentTypeDescription="Create a new Job Description Reference document." ma:contentTypeScope="" ma:versionID="6dd1dee38df53c8a6068f2b239c2823d">
  <xsd:schema xmlns:xsd="http://www.w3.org/2001/XMLSchema" xmlns:xs="http://www.w3.org/2001/XMLSchema" xmlns:p="http://schemas.microsoft.com/office/2006/metadata/properties" xmlns:ns1="http://schemas.microsoft.com/sharepoint/v3" xmlns:ns2="96eb78c6-d990-4d86-b1df-5389007b3083" targetNamespace="http://schemas.microsoft.com/office/2006/metadata/properties" ma:root="true" ma:fieldsID="1bae6d5ede22f4a04b99d66493ac3f42" ns1:_="" ns2:_="">
    <xsd:import namespace="http://schemas.microsoft.com/sharepoint/v3"/>
    <xsd:import namespace="96eb78c6-d990-4d86-b1df-5389007b308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TaxCatchAll" minOccurs="0"/>
                <xsd:element ref="ns2:TaxCatchAllLabel" minOccurs="0"/>
                <xsd:element ref="ns2:gdaa15ff613b4d0fbb0adf181104a1c6" minOccurs="0"/>
                <xsd:element ref="ns1:_dlc_Exempt" minOccurs="0"/>
                <xsd:element ref="ns1:_dlc_ExpireDateSaved" minOccurs="0"/>
                <xsd:element ref="ns1:_dlc_ExpireDate" minOccurs="0"/>
                <xsd:element ref="ns2:j2fca25e10e64ac0ba45f6f82f4d51f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5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6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7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78c6-d990-4d86-b1df-5389007b3083" elementFormDefault="qualified">
    <xsd:import namespace="http://schemas.microsoft.com/office/2006/documentManagement/types"/>
    <xsd:import namespace="http://schemas.microsoft.com/office/infopath/2007/PartnerControls"/>
    <xsd:element name="_dlc_DocId" ma:index="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9" nillable="true" ma:displayName="Taxonomy Catch All Column" ma:description="" ma:hidden="true" ma:list="{112b0616-f9c6-4f2c-81bb-42e7c0fdacb2}" ma:internalName="TaxCatchAll" ma:showField="CatchAllData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112b0616-f9c6-4f2c-81bb-42e7c0fdacb2}" ma:internalName="TaxCatchAllLabel" ma:readOnly="true" ma:showField="CatchAllDataLabel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daa15ff613b4d0fbb0adf181104a1c6" ma:index="13" nillable="true" ma:taxonomy="true" ma:internalName="gdaa15ff613b4d0fbb0adf181104a1c6" ma:taxonomyFieldName="ProtMark" ma:displayName="Protective Marking" ma:fieldId="{0daa15ff-613b-4d0f-bb0a-df181104a1c6}" ma:sspId="d664015b-6f26-4790-8fda-85f68c61414f" ma:termSetId="a49a67d7-0fb6-4bd8-a815-9c8ed723da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fca25e10e64ac0ba45f6f82f4d51fa" ma:index="18" ma:taxonomy="true" ma:internalName="j2fca25e10e64ac0ba45f6f82f4d51fa" ma:taxonomyFieldName="Topic" ma:displayName="Topic" ma:readOnly="false" ma:fieldId="{32fca25e-10e6-4ac0-ba45-f6f82f4d51fa}" ma:sspId="d664015b-6f26-4790-8fda-85f68c61414f" ma:termSetId="9b2e49a0-c3cb-4947-a551-8832936df02e" ma:anchorId="53a62c38-7ac6-49f0-a1d0-7bf57668e808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p:Policy xmlns:p="office.server.policy" id="" local="true">
  <p:Name>Job Description Reference</p:Name>
  <p:Description/>
  <p:Statement>Active Job Description Reference documents are kept permanently. Records are kept for 7 years.</p:Statement>
  <p:PolicyItems>
    <p:PolicyItem featureId="Microsoft.Office.RecordsManagement.PolicyFeatures.Expiration" staticId="0x0101004006F74AA777284A8BC03E650336547B35|1537566354" UniqueId="8f76c355-89d0-4a6d-b27c-63b9394ed8c9">
      <p:Name>Retention</p:Name>
      <p:Description>Automatic scheduling of content for processing, and performing a retention action on content that has reached its due date.</p:Description>
      <p:CustomData>
        <Schedules nextStageId="2" default="false">
          <Schedule type="Record">
            <stages>
              <data stageId="1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4006F74AA777284A8BC03E650336547B35|8138272" UniqueId="2affba14-9b65-4bc0-a8ae-ce165db4c3b8">
      <p:Name>Auditing</p:Name>
      <p:Description>Audits user actions on documents and list items to the Audit Log.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71CD9-F826-496F-9FC0-82020B09B7F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4533A182-7F51-4595-B350-E216CBE6762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6eb78c6-d990-4d86-b1df-5389007b3083"/>
  </ds:schemaRefs>
</ds:datastoreItem>
</file>

<file path=customXml/itemProps3.xml><?xml version="1.0" encoding="utf-8"?>
<ds:datastoreItem xmlns:ds="http://schemas.openxmlformats.org/officeDocument/2006/customXml" ds:itemID="{A6279C24-4FD9-4E49-991F-154E64A237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E3B95F-DB0E-42F1-AAB6-23B9D652BE2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326380F-3EDC-44D2-8E02-1519ECC36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eb78c6-d990-4d86-b1df-5389007b30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2E91D26-8A5C-401E-A68E-EA68479618A1}">
  <ds:schemaRefs>
    <ds:schemaRef ds:uri="office.server.policy"/>
  </ds:schemaRefs>
</ds:datastoreItem>
</file>

<file path=customXml/itemProps7.xml><?xml version="1.0" encoding="utf-8"?>
<ds:datastoreItem xmlns:ds="http://schemas.openxmlformats.org/officeDocument/2006/customXml" ds:itemID="{7E1517FE-4A4F-44C3-9FC9-D4AD401C6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Job Description Person Specification</Template>
  <TotalTime>0</TotalTime>
  <Pages>5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Profile Template</vt:lpstr>
    </vt:vector>
  </TitlesOfParts>
  <Company>Woking Borough Council</Company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Profile Template</dc:title>
  <dc:creator>Sarah Dolbear</dc:creator>
  <cp:lastModifiedBy>Sarah Herbert</cp:lastModifiedBy>
  <cp:revision>2</cp:revision>
  <cp:lastPrinted>2006-11-16T14:03:00Z</cp:lastPrinted>
  <dcterms:created xsi:type="dcterms:W3CDTF">2021-10-03T20:52:00Z</dcterms:created>
  <dcterms:modified xsi:type="dcterms:W3CDTF">2021-10-03T20:52:00Z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To">
    <vt:lpwstr>local</vt:lpwstr>
  </property>
  <property fmtid="{D5CDD505-2E9C-101B-9397-08002B2CF9AE}" pid="3" name="ContentTypeId">
    <vt:lpwstr>0x0101004006F74AA777284A8BC03E650336547B3500842202D697BFD24AA0CC0CFA5D080058</vt:lpwstr>
  </property>
  <property fmtid="{D5CDD505-2E9C-101B-9397-08002B2CF9AE}" pid="4" name="Document_x0020_Type">
    <vt:lpwstr>78;#Template|ffebcfc3-a81b-4b66-a1c2-b77ebbf64a1d</vt:lpwstr>
  </property>
  <property fmtid="{D5CDD505-2E9C-101B-9397-08002B2CF9AE}" pid="5" name="_cx_CodeWords">
    <vt:lpwstr>6;#Internal|e5c3c101-0080-4151-a380-4578828831f6</vt:lpwstr>
  </property>
  <property fmtid="{D5CDD505-2E9C-101B-9397-08002B2CF9AE}" pid="6" name="HR_x0020_Topic">
    <vt:lpwstr>38;#Recruitment|30120534-1a40-432f-bc70-429af3e5f556</vt:lpwstr>
  </property>
  <property fmtid="{D5CDD505-2E9C-101B-9397-08002B2CF9AE}" pid="7" name="_cx_SecurityMarkings">
    <vt:lpwstr>7;#Official|59351c5f-b7fd-4a97-8559-c38b9b573e6f</vt:lpwstr>
  </property>
  <property fmtid="{D5CDD505-2E9C-101B-9397-08002B2CF9AE}" pid="8" name="HR Topic">
    <vt:lpwstr>38;#Recruitment|30120534-1a40-432f-bc70-429af3e5f556</vt:lpwstr>
  </property>
  <property fmtid="{D5CDD505-2E9C-101B-9397-08002B2CF9AE}" pid="9" name="Document Type">
    <vt:lpwstr>78;#Template|ffebcfc3-a81b-4b66-a1c2-b77ebbf64a1d</vt:lpwstr>
  </property>
  <property fmtid="{D5CDD505-2E9C-101B-9397-08002B2CF9AE}" pid="10" name="_dlc_policyId">
    <vt:lpwstr>0x0101004006F74AA777284A8BC03E650336547B35|1537566354</vt:lpwstr>
  </property>
  <property fmtid="{D5CDD505-2E9C-101B-9397-08002B2CF9AE}" pid="11" name="ItemRetentionFormula">
    <vt:lpwstr/>
  </property>
  <property fmtid="{D5CDD505-2E9C-101B-9397-08002B2CF9AE}" pid="12" name="_dlc_DocIdItemGuid">
    <vt:lpwstr>64c90eb0-eb8d-4515-8645-c9bb261cb64e</vt:lpwstr>
  </property>
  <property fmtid="{D5CDD505-2E9C-101B-9397-08002B2CF9AE}" pid="13" name="BoostSolutions_DocumentViewer_DocumentInfo">
    <vt:lpwstr>{"OriginalWidth":794,"OriginalHeight":1123,"Resolution":0,"PageCount":2,"IsEncrypted":false,"LicenseValid":false,"IsError":false,"ErrorMsg":null,"IsImageFile":false,"ImageFileUrl":null,"IsSupportedFile":false,"IsActivedFeature":false}</vt:lpwstr>
  </property>
  <property fmtid="{D5CDD505-2E9C-101B-9397-08002B2CF9AE}" pid="14" name="dlc_EmailFrom">
    <vt:lpwstr/>
  </property>
  <property fmtid="{D5CDD505-2E9C-101B-9397-08002B2CF9AE}" pid="15" name="Order">
    <vt:r8>5762700</vt:r8>
  </property>
  <property fmtid="{D5CDD505-2E9C-101B-9397-08002B2CF9AE}" pid="16" name="dlc_EmailBCC">
    <vt:lpwstr/>
  </property>
  <property fmtid="{D5CDD505-2E9C-101B-9397-08002B2CF9AE}" pid="17" name="_cx_NationalCaveats">
    <vt:lpwstr/>
  </property>
  <property fmtid="{D5CDD505-2E9C-101B-9397-08002B2CF9AE}" pid="18" name="xd_ProgID">
    <vt:lpwstr/>
  </property>
  <property fmtid="{D5CDD505-2E9C-101B-9397-08002B2CF9AE}" pid="19" name="dlc_EmailCC">
    <vt:lpwstr/>
  </property>
  <property fmtid="{D5CDD505-2E9C-101B-9397-08002B2CF9AE}" pid="20" name="dlc_EmailSubject">
    <vt:lpwstr/>
  </property>
  <property fmtid="{D5CDD505-2E9C-101B-9397-08002B2CF9AE}" pid="21" name="dlc_EmailTo">
    <vt:lpwstr/>
  </property>
  <property fmtid="{D5CDD505-2E9C-101B-9397-08002B2CF9AE}" pid="22" name="TemplateUrl">
    <vt:lpwstr/>
  </property>
  <property fmtid="{D5CDD505-2E9C-101B-9397-08002B2CF9AE}" pid="23" name="ide069172d894563bef245a67434d131">
    <vt:lpwstr/>
  </property>
  <property fmtid="{D5CDD505-2E9C-101B-9397-08002B2CF9AE}" pid="24" name="suppcust">
    <vt:lpwstr/>
  </property>
  <property fmtid="{D5CDD505-2E9C-101B-9397-08002B2CF9AE}" pid="25" name="_CopySource">
    <vt:lpwstr>http://wbcsites/sites/HR/EmployeeCaseFiles/HREmployeeCaseFiles/Templates/Job Description and Person Specification.docx</vt:lpwstr>
  </property>
  <property fmtid="{D5CDD505-2E9C-101B-9397-08002B2CF9AE}" pid="26" name="Topic">
    <vt:lpwstr>179;#Family Support|1145e15d-0173-46e1-a143-aaacd216e677</vt:lpwstr>
  </property>
  <property fmtid="{D5CDD505-2E9C-101B-9397-08002B2CF9AE}" pid="27" name="j22ed6dd9ba44c98bef7111f9a5aa172">
    <vt:lpwstr/>
  </property>
  <property fmtid="{D5CDD505-2E9C-101B-9397-08002B2CF9AE}" pid="28" name="ProtMark">
    <vt:lpwstr/>
  </property>
  <property fmtid="{D5CDD505-2E9C-101B-9397-08002B2CF9AE}" pid="29" name="Supplier">
    <vt:lpwstr/>
  </property>
  <property fmtid="{D5CDD505-2E9C-101B-9397-08002B2CF9AE}" pid="30" name="FrequencyBalance">
    <vt:lpwstr/>
  </property>
  <property fmtid="{D5CDD505-2E9C-101B-9397-08002B2CF9AE}" pid="31" name="CMGOwner">
    <vt:lpwstr/>
  </property>
  <property fmtid="{D5CDD505-2E9C-101B-9397-08002B2CF9AE}" pid="32" name="MunicipalYear">
    <vt:lpwstr/>
  </property>
  <property fmtid="{D5CDD505-2E9C-101B-9397-08002B2CF9AE}" pid="33" name="p3ca08b3204d4594b9205c18ac93ba9d">
    <vt:lpwstr/>
  </property>
  <property fmtid="{D5CDD505-2E9C-101B-9397-08002B2CF9AE}" pid="34" name="CommunityCentre">
    <vt:lpwstr/>
  </property>
  <property fmtid="{D5CDD505-2E9C-101B-9397-08002B2CF9AE}" pid="35" name="SubTopic">
    <vt:lpwstr/>
  </property>
  <property fmtid="{D5CDD505-2E9C-101B-9397-08002B2CF9AE}" pid="36" name="DocumentType">
    <vt:lpwstr/>
  </property>
  <property fmtid="{D5CDD505-2E9C-101B-9397-08002B2CF9AE}" pid="37" name="Software">
    <vt:lpwstr/>
  </property>
  <property fmtid="{D5CDD505-2E9C-101B-9397-08002B2CF9AE}" pid="38" name="FinanceFunction">
    <vt:lpwstr/>
  </property>
  <property fmtid="{D5CDD505-2E9C-101B-9397-08002B2CF9AE}" pid="39" name="ElectoralYear">
    <vt:lpwstr/>
  </property>
  <property fmtid="{D5CDD505-2E9C-101B-9397-08002B2CF9AE}" pid="40" name="ICTLocation">
    <vt:lpwstr/>
  </property>
  <property fmtid="{D5CDD505-2E9C-101B-9397-08002B2CF9AE}" pid="41" name="Year">
    <vt:lpwstr/>
  </property>
  <property fmtid="{D5CDD505-2E9C-101B-9397-08002B2CF9AE}" pid="42" name="Month">
    <vt:lpwstr/>
  </property>
  <property fmtid="{D5CDD505-2E9C-101B-9397-08002B2CF9AE}" pid="43" name="Election">
    <vt:lpwstr/>
  </property>
  <property fmtid="{D5CDD505-2E9C-101B-9397-08002B2CF9AE}" pid="44" name="GreenSpace">
    <vt:lpwstr/>
  </property>
  <property fmtid="{D5CDD505-2E9C-101B-9397-08002B2CF9AE}" pid="45" name="WBCDepartment">
    <vt:lpwstr/>
  </property>
  <property fmtid="{D5CDD505-2E9C-101B-9397-08002B2CF9AE}" pid="46" name="TownCentreLocation">
    <vt:lpwstr/>
  </property>
  <property fmtid="{D5CDD505-2E9C-101B-9397-08002B2CF9AE}" pid="47" name="Function">
    <vt:lpwstr/>
  </property>
  <property fmtid="{D5CDD505-2E9C-101B-9397-08002B2CF9AE}" pid="48" name="WBCCompany">
    <vt:lpwstr/>
  </property>
  <property fmtid="{D5CDD505-2E9C-101B-9397-08002B2CF9AE}" pid="49" name="i0b8c5eaf1ad48b2bc96b822b4d88b04">
    <vt:lpwstr/>
  </property>
  <property fmtid="{D5CDD505-2E9C-101B-9397-08002B2CF9AE}" pid="50" name="n5ed98a4e2f14fa587cfe2143a033256">
    <vt:lpwstr/>
  </property>
  <property fmtid="{D5CDD505-2E9C-101B-9397-08002B2CF9AE}" pid="51" name="hcec3410f7fc4ecc98f123bc9be6e0c2">
    <vt:lpwstr/>
  </property>
  <property fmtid="{D5CDD505-2E9C-101B-9397-08002B2CF9AE}" pid="52" name="e71543dc4e5a45e08828eaa2b1b10974">
    <vt:lpwstr/>
  </property>
  <property fmtid="{D5CDD505-2E9C-101B-9397-08002B2CF9AE}" pid="53" name="o185fe7133664146ae0854f4a6694a73">
    <vt:lpwstr/>
  </property>
  <property fmtid="{D5CDD505-2E9C-101B-9397-08002B2CF9AE}" pid="54" name="b1f0d39f53a24bd79b4bd9293ca72102">
    <vt:lpwstr/>
  </property>
  <property fmtid="{D5CDD505-2E9C-101B-9397-08002B2CF9AE}" pid="55" name="h762119d309548b1a9d3da5d697bb4ae">
    <vt:lpwstr/>
  </property>
  <property fmtid="{D5CDD505-2E9C-101B-9397-08002B2CF9AE}" pid="56" name="aabf747856fa4df28b255c8d2d9cdf1f">
    <vt:lpwstr/>
  </property>
  <property fmtid="{D5CDD505-2E9C-101B-9397-08002B2CF9AE}" pid="57" name="k750cd4564104c499c33e5450e8389d9">
    <vt:lpwstr/>
  </property>
  <property fmtid="{D5CDD505-2E9C-101B-9397-08002B2CF9AE}" pid="58" name="m3aef5a28d5b4b27bd0554ee3c676de1">
    <vt:lpwstr/>
  </property>
  <property fmtid="{D5CDD505-2E9C-101B-9397-08002B2CF9AE}" pid="59" name="c76b74a828604598baca3b8e09dbe7e4">
    <vt:lpwstr/>
  </property>
  <property fmtid="{D5CDD505-2E9C-101B-9397-08002B2CF9AE}" pid="60" name="cede54a8b42a412b8c3b89f301be15b5">
    <vt:lpwstr/>
  </property>
  <property fmtid="{D5CDD505-2E9C-101B-9397-08002B2CF9AE}" pid="61" name="ed79e86673a64de29b609e1721c7626d">
    <vt:lpwstr/>
  </property>
  <property fmtid="{D5CDD505-2E9C-101B-9397-08002B2CF9AE}" pid="62" name="a913ce868f7640bda6ed7044b927266f">
    <vt:lpwstr/>
  </property>
  <property fmtid="{D5CDD505-2E9C-101B-9397-08002B2CF9AE}" pid="63" name="jb2dc3c9890740859eee364bcd3efbe6">
    <vt:lpwstr/>
  </property>
  <property fmtid="{D5CDD505-2E9C-101B-9397-08002B2CF9AE}" pid="64" name="cb9dd883e6354316b0d5d0f18f731892">
    <vt:lpwstr/>
  </property>
  <property fmtid="{D5CDD505-2E9C-101B-9397-08002B2CF9AE}" pid="65" name="i9a481bd7d1840d7996ff2e43aa0304a">
    <vt:lpwstr/>
  </property>
  <property fmtid="{D5CDD505-2E9C-101B-9397-08002B2CF9AE}" pid="66" name="n1a4a89002084de5ac2106e937c1b909">
    <vt:lpwstr/>
  </property>
</Properties>
</file>